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B5BD0F" w14:textId="77777777" w:rsidR="00B90B3A" w:rsidRPr="00BA1BC7" w:rsidRDefault="00FB1312" w:rsidP="0000487D">
      <w:pPr>
        <w:pStyle w:val="Ttulo3"/>
        <w:rPr>
          <w:rFonts w:ascii="Verdana" w:hAnsi="Verdana"/>
          <w:b w:val="0"/>
          <w:i w:val="0"/>
          <w:color w:val="002060"/>
          <w:sz w:val="18"/>
          <w:szCs w:val="18"/>
        </w:rPr>
      </w:pPr>
      <w:r>
        <w:rPr>
          <w:rFonts w:ascii="Verdana" w:hAnsi="Verdana"/>
          <w:b w:val="0"/>
          <w:i w:val="0"/>
          <w:color w:val="002060"/>
          <w:sz w:val="18"/>
        </w:rPr>
        <w:t>COMUNICADO DE</w:t>
      </w:r>
      <w:r w:rsidR="00E55316" w:rsidRPr="00BA1BC7">
        <w:rPr>
          <w:rFonts w:ascii="Verdana" w:hAnsi="Verdana"/>
          <w:b w:val="0"/>
          <w:i w:val="0"/>
          <w:color w:val="002060"/>
          <w:sz w:val="18"/>
        </w:rPr>
        <w:t xml:space="preserve"> IMPRENSA</w:t>
      </w:r>
    </w:p>
    <w:p w14:paraId="3C22C1B0" w14:textId="77777777" w:rsidR="00B90B3A" w:rsidRPr="00BA1BC7" w:rsidRDefault="00B90B3A" w:rsidP="00B90B3A">
      <w:pPr>
        <w:rPr>
          <w:rFonts w:ascii="Verdana" w:hAnsi="Verdana"/>
          <w:color w:val="002060"/>
          <w:sz w:val="22"/>
          <w:szCs w:val="22"/>
        </w:rPr>
      </w:pPr>
    </w:p>
    <w:p w14:paraId="1C6D6397" w14:textId="77777777" w:rsidR="00F539CE" w:rsidRPr="00BA1BC7" w:rsidRDefault="00B81458" w:rsidP="00137E20">
      <w:pPr>
        <w:jc w:val="center"/>
        <w:rPr>
          <w:rFonts w:ascii="Verdana" w:hAnsi="Verdana"/>
          <w:b/>
          <w:color w:val="002060"/>
          <w:sz w:val="28"/>
          <w:szCs w:val="28"/>
        </w:rPr>
      </w:pPr>
      <w:r w:rsidRPr="00BA1BC7">
        <w:rPr>
          <w:rFonts w:ascii="Verdana" w:hAnsi="Verdana"/>
          <w:b/>
          <w:color w:val="002060"/>
          <w:sz w:val="28"/>
        </w:rPr>
        <w:t xml:space="preserve">IBEROSTAR LANÇA NOVA ESTRATÉGIA </w:t>
      </w:r>
    </w:p>
    <w:p w14:paraId="2B926BDA" w14:textId="0E50E25B" w:rsidR="00B81458" w:rsidRPr="00BA1BC7" w:rsidRDefault="00475141" w:rsidP="00137E20">
      <w:pPr>
        <w:jc w:val="center"/>
        <w:rPr>
          <w:rFonts w:ascii="Verdana" w:hAnsi="Verdana"/>
          <w:b/>
          <w:color w:val="002060"/>
          <w:sz w:val="28"/>
          <w:szCs w:val="28"/>
        </w:rPr>
      </w:pPr>
      <w:r w:rsidRPr="00BA1BC7">
        <w:rPr>
          <w:rFonts w:ascii="Verdana" w:hAnsi="Verdana"/>
          <w:b/>
          <w:color w:val="002060"/>
          <w:sz w:val="28"/>
        </w:rPr>
        <w:t>DE COMUNICAÇÃO D</w:t>
      </w:r>
      <w:r w:rsidR="006467B8">
        <w:rPr>
          <w:rFonts w:ascii="Verdana" w:hAnsi="Verdana"/>
          <w:b/>
          <w:color w:val="002060"/>
          <w:sz w:val="28"/>
        </w:rPr>
        <w:t>A</w:t>
      </w:r>
      <w:r w:rsidRPr="00BA1BC7">
        <w:rPr>
          <w:rFonts w:ascii="Verdana" w:hAnsi="Verdana"/>
          <w:b/>
          <w:color w:val="002060"/>
          <w:sz w:val="28"/>
        </w:rPr>
        <w:t xml:space="preserve"> MARCA</w:t>
      </w:r>
    </w:p>
    <w:p w14:paraId="2B40556D" w14:textId="77777777" w:rsidR="00B90B3A" w:rsidRPr="00BA1BC7" w:rsidRDefault="00B90B3A" w:rsidP="004F3B75">
      <w:pPr>
        <w:rPr>
          <w:rFonts w:ascii="Verdana" w:hAnsi="Verdana"/>
          <w:color w:val="002060"/>
          <w:sz w:val="20"/>
          <w:szCs w:val="20"/>
        </w:rPr>
      </w:pPr>
    </w:p>
    <w:p w14:paraId="74EC8505" w14:textId="5C10B280" w:rsidR="00984E83" w:rsidRPr="00984E83" w:rsidRDefault="006467B8" w:rsidP="00984E83">
      <w:pPr>
        <w:pStyle w:val="Prrafodelista"/>
        <w:numPr>
          <w:ilvl w:val="0"/>
          <w:numId w:val="27"/>
        </w:numPr>
        <w:tabs>
          <w:tab w:val="left" w:pos="9639"/>
        </w:tabs>
        <w:ind w:right="316"/>
        <w:jc w:val="both"/>
        <w:rPr>
          <w:rFonts w:ascii="Verdana" w:hAnsi="Verdana"/>
          <w:b/>
          <w:i/>
          <w:color w:val="002060"/>
          <w:sz w:val="20"/>
        </w:rPr>
      </w:pPr>
      <w:r w:rsidRPr="00984E83">
        <w:rPr>
          <w:rFonts w:ascii="Verdana" w:hAnsi="Verdana"/>
          <w:b/>
          <w:i/>
          <w:color w:val="002060"/>
          <w:sz w:val="20"/>
        </w:rPr>
        <w:t>Rede hoteleira apresenta</w:t>
      </w:r>
      <w:r w:rsidR="000665DE" w:rsidRPr="00984E83">
        <w:rPr>
          <w:rFonts w:ascii="Verdana" w:hAnsi="Verdana"/>
          <w:b/>
          <w:i/>
          <w:color w:val="002060"/>
          <w:sz w:val="20"/>
        </w:rPr>
        <w:t xml:space="preserve"> nova campanha, </w:t>
      </w:r>
      <w:r w:rsidRPr="00984E83">
        <w:rPr>
          <w:rFonts w:ascii="Verdana" w:hAnsi="Verdana"/>
          <w:b/>
          <w:i/>
          <w:color w:val="002060"/>
          <w:sz w:val="20"/>
        </w:rPr>
        <w:t xml:space="preserve">que inclui </w:t>
      </w:r>
      <w:r w:rsidR="000665DE" w:rsidRPr="00984E83">
        <w:rPr>
          <w:rFonts w:ascii="Verdana" w:hAnsi="Verdana"/>
          <w:b/>
          <w:i/>
          <w:color w:val="002060"/>
          <w:sz w:val="20"/>
        </w:rPr>
        <w:t xml:space="preserve">microsite </w:t>
      </w:r>
      <w:r w:rsidRPr="00984E83">
        <w:rPr>
          <w:rFonts w:ascii="Verdana" w:hAnsi="Verdana"/>
          <w:b/>
          <w:i/>
          <w:color w:val="002060"/>
          <w:sz w:val="20"/>
        </w:rPr>
        <w:t xml:space="preserve">para </w:t>
      </w:r>
      <w:r w:rsidR="004B0846" w:rsidRPr="00984E83">
        <w:rPr>
          <w:rFonts w:ascii="Verdana" w:hAnsi="Verdana"/>
          <w:b/>
          <w:i/>
          <w:color w:val="002060"/>
          <w:sz w:val="20"/>
        </w:rPr>
        <w:t>ser</w:t>
      </w:r>
      <w:r w:rsidR="000665DE" w:rsidRPr="00984E83">
        <w:rPr>
          <w:rFonts w:ascii="Verdana" w:hAnsi="Verdana"/>
          <w:b/>
          <w:i/>
          <w:color w:val="002060"/>
          <w:sz w:val="20"/>
        </w:rPr>
        <w:t xml:space="preserve"> a plataforma base </w:t>
      </w:r>
      <w:r w:rsidRPr="00984E83">
        <w:rPr>
          <w:rFonts w:ascii="Verdana" w:hAnsi="Verdana"/>
          <w:b/>
          <w:i/>
          <w:color w:val="002060"/>
          <w:sz w:val="20"/>
        </w:rPr>
        <w:t xml:space="preserve">de </w:t>
      </w:r>
      <w:r w:rsidR="000665DE" w:rsidRPr="00984E83">
        <w:rPr>
          <w:rFonts w:ascii="Verdana" w:hAnsi="Verdana"/>
          <w:b/>
          <w:i/>
          <w:color w:val="002060"/>
          <w:sz w:val="20"/>
        </w:rPr>
        <w:t>toda comunicação d</w:t>
      </w:r>
      <w:r w:rsidRPr="00984E83">
        <w:rPr>
          <w:rFonts w:ascii="Verdana" w:hAnsi="Verdana"/>
          <w:b/>
          <w:i/>
          <w:color w:val="002060"/>
          <w:sz w:val="20"/>
        </w:rPr>
        <w:t>a</w:t>
      </w:r>
      <w:r w:rsidR="000665DE" w:rsidRPr="00984E83">
        <w:rPr>
          <w:rFonts w:ascii="Verdana" w:hAnsi="Verdana"/>
          <w:b/>
          <w:i/>
          <w:color w:val="002060"/>
          <w:sz w:val="20"/>
        </w:rPr>
        <w:t xml:space="preserve"> marca</w:t>
      </w:r>
      <w:r w:rsidR="00984E83">
        <w:rPr>
          <w:rFonts w:ascii="Verdana" w:hAnsi="Verdana"/>
          <w:b/>
          <w:i/>
          <w:color w:val="002060"/>
          <w:sz w:val="20"/>
        </w:rPr>
        <w:t>;</w:t>
      </w:r>
    </w:p>
    <w:p w14:paraId="1D41634B" w14:textId="77777777" w:rsidR="00984E83" w:rsidRDefault="00984E83" w:rsidP="00984E83">
      <w:pPr>
        <w:tabs>
          <w:tab w:val="left" w:pos="9639"/>
        </w:tabs>
        <w:ind w:right="316"/>
        <w:jc w:val="both"/>
        <w:rPr>
          <w:rFonts w:ascii="Verdana" w:hAnsi="Verdana"/>
          <w:b/>
          <w:i/>
          <w:color w:val="002060"/>
          <w:sz w:val="20"/>
        </w:rPr>
      </w:pPr>
    </w:p>
    <w:p w14:paraId="25521443" w14:textId="6ED2C4D2" w:rsidR="00F539CE" w:rsidRPr="00984E83" w:rsidRDefault="00984E83" w:rsidP="00984E83">
      <w:pPr>
        <w:pStyle w:val="Prrafodelista"/>
        <w:numPr>
          <w:ilvl w:val="0"/>
          <w:numId w:val="27"/>
        </w:numPr>
        <w:tabs>
          <w:tab w:val="left" w:pos="9639"/>
        </w:tabs>
        <w:ind w:right="316"/>
        <w:jc w:val="both"/>
        <w:rPr>
          <w:rFonts w:ascii="Verdana" w:hAnsi="Verdana"/>
          <w:b/>
          <w:i/>
          <w:color w:val="002060"/>
          <w:sz w:val="20"/>
          <w:szCs w:val="20"/>
        </w:rPr>
      </w:pPr>
      <w:r w:rsidRPr="00984E83">
        <w:rPr>
          <w:rFonts w:ascii="Verdana" w:hAnsi="Verdana"/>
          <w:b/>
          <w:i/>
          <w:color w:val="002060"/>
          <w:sz w:val="20"/>
        </w:rPr>
        <w:t>Brasil está entre os oito</w:t>
      </w:r>
      <w:r>
        <w:rPr>
          <w:rFonts w:ascii="Verdana" w:hAnsi="Verdana"/>
          <w:b/>
          <w:i/>
          <w:color w:val="002060"/>
          <w:sz w:val="20"/>
        </w:rPr>
        <w:t xml:space="preserve"> </w:t>
      </w:r>
      <w:r w:rsidRPr="00984E83">
        <w:rPr>
          <w:rFonts w:ascii="Verdana" w:hAnsi="Verdana"/>
          <w:b/>
          <w:i/>
          <w:color w:val="002060"/>
          <w:sz w:val="20"/>
        </w:rPr>
        <w:t xml:space="preserve">países que receberão </w:t>
      </w:r>
      <w:r>
        <w:rPr>
          <w:rFonts w:ascii="Verdana" w:hAnsi="Verdana"/>
          <w:b/>
          <w:i/>
          <w:color w:val="002060"/>
          <w:sz w:val="20"/>
        </w:rPr>
        <w:t xml:space="preserve">um total de </w:t>
      </w:r>
      <w:r w:rsidRPr="00984E83">
        <w:rPr>
          <w:rFonts w:ascii="Verdana" w:hAnsi="Verdana"/>
          <w:b/>
          <w:i/>
          <w:color w:val="002060"/>
          <w:sz w:val="20"/>
        </w:rPr>
        <w:t>€ 6 milhões em mídia online</w:t>
      </w:r>
      <w:r>
        <w:rPr>
          <w:rFonts w:ascii="Verdana" w:hAnsi="Verdana"/>
          <w:b/>
          <w:i/>
          <w:color w:val="002060"/>
          <w:sz w:val="20"/>
        </w:rPr>
        <w:t>.</w:t>
      </w:r>
    </w:p>
    <w:p w14:paraId="29418C18" w14:textId="60F46B4C" w:rsidR="00137E20" w:rsidRPr="00BA1BC7" w:rsidRDefault="00137E20" w:rsidP="00137E20">
      <w:pPr>
        <w:tabs>
          <w:tab w:val="left" w:pos="9639"/>
        </w:tabs>
        <w:ind w:left="450" w:right="316"/>
        <w:jc w:val="both"/>
        <w:rPr>
          <w:rFonts w:ascii="Verdana" w:hAnsi="Verdana"/>
          <w:b/>
          <w:i/>
          <w:color w:val="002060"/>
          <w:sz w:val="20"/>
          <w:szCs w:val="20"/>
        </w:rPr>
      </w:pPr>
    </w:p>
    <w:p w14:paraId="52A83694" w14:textId="56B2B867" w:rsidR="004B0846" w:rsidRDefault="00FB1312" w:rsidP="009F3DE7">
      <w:pPr>
        <w:jc w:val="both"/>
        <w:rPr>
          <w:rFonts w:ascii="Verdana" w:hAnsi="Verdana"/>
          <w:color w:val="002060"/>
          <w:sz w:val="22"/>
        </w:rPr>
      </w:pPr>
      <w:r w:rsidRPr="00BA1BC7">
        <w:rPr>
          <w:rFonts w:ascii="Verdana" w:hAnsi="Verdana"/>
          <w:noProof/>
          <w:color w:val="002060"/>
          <w:sz w:val="22"/>
          <w:szCs w:val="20"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821F5CC" wp14:editId="13F69734">
                <wp:simplePos x="0" y="0"/>
                <wp:positionH relativeFrom="column">
                  <wp:posOffset>83185</wp:posOffset>
                </wp:positionH>
                <wp:positionV relativeFrom="paragraph">
                  <wp:posOffset>450850</wp:posOffset>
                </wp:positionV>
                <wp:extent cx="2974340" cy="1967865"/>
                <wp:effectExtent l="0" t="0" r="0" b="0"/>
                <wp:wrapTight wrapText="bothSides">
                  <wp:wrapPolygon edited="0">
                    <wp:start x="0" y="0"/>
                    <wp:lineTo x="0" y="21328"/>
                    <wp:lineTo x="21443" y="21328"/>
                    <wp:lineTo x="21443" y="20701"/>
                    <wp:lineTo x="21305" y="0"/>
                    <wp:lineTo x="0" y="0"/>
                  </wp:wrapPolygon>
                </wp:wrapTight>
                <wp:docPr id="5" name="4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4340" cy="1967865"/>
                          <a:chOff x="-114601" y="122054"/>
                          <a:chExt cx="5081318" cy="3025878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4601" y="122054"/>
                            <a:ext cx="4963378" cy="302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25877"/>
                            <a:ext cx="4966717" cy="12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57FD56" id="4 Grupo" o:spid="_x0000_s1026" style="position:absolute;margin-left:6.55pt;margin-top:35.5pt;width:234.2pt;height:154.95pt;z-index:-251658752" coordorigin="-1146,1220" coordsize="50813,30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1146;top:1220;width:49633;height:30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TFzCAAAA2gAAAA8AAABkcnMvZG93bnJldi54bWxEj0uLwkAQhO+C/2FowZtO3F0fREfZFQRh&#10;D2IUvDaZzgMzPSEzmuiv31kQPBZV9RW12nSmEndqXGlZwWQcgSBOrS45V3A+7UYLEM4ja6wsk4IH&#10;Odis+70Vxtq2fKR74nMRIOxiVFB4X8dSurQgg25sa+LgZbYx6INscqkbbAPcVPIjimbSYMlhocCa&#10;tgWl1+RmFMxv+Mw4usx/v/Qur6Y/Weu3B6WGg+57CcJT59/hV3uvFXzC/5Vw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kxcwgAAANoAAAAPAAAAAAAAAAAAAAAAAJ8C&#10;AABkcnMvZG93bnJldi54bWxQSwUGAAAAAAQABAD3AAAAjgMAAAAA&#10;" fillcolor="#4f81bd [3204]" strokecolor="black [3213]">
                  <v:imagedata r:id="rId11" o:title=""/>
                  <v:shadow color="#eeece1 [3214]"/>
                </v:shape>
                <v:shape id="Picture 3" o:spid="_x0000_s1028" type="#_x0000_t75" style="position:absolute;top:30258;width:49667;height: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n4MjFAAAA2gAAAA8AAABkcnMvZG93bnJldi54bWxEj91qwkAUhO+FvsNyhN7pJlaKTV1DLRTE&#10;Vkj9obfH7DEJZs+G7GrSt+8KBS+HmfmGmae9qcWVWldZVhCPIxDEudUVFwr2u4/RDITzyBpry6Tg&#10;lxyki4fBHBNtO/6m69YXIkDYJaig9L5JpHR5SQbd2DbEwTvZ1qAPsi2kbrELcFPLSRQ9S4MVh4US&#10;G3ovKT9vL0bBOfNf9me9/zy5+MDZsdlsnpYvSj0O+7dXEJ56fw//t1dawRRuV8IN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p+DIxQAAANoAAAAPAAAAAAAAAAAAAAAA&#10;AJ8CAABkcnMvZG93bnJldi54bWxQSwUGAAAAAAQABAD3AAAAkQMAAAAA&#10;" fillcolor="#4f81bd [3204]" strokecolor="black [3213]">
                  <v:imagedata r:id="rId12" o:title=""/>
                  <v:shadow color="#eeece1 [3214]"/>
                </v:shape>
                <w10:wrap type="tight"/>
              </v:group>
            </w:pict>
          </mc:Fallback>
        </mc:AlternateContent>
      </w:r>
      <w:r w:rsidR="004B0846">
        <w:rPr>
          <w:rFonts w:ascii="Verdana" w:hAnsi="Verdana"/>
          <w:b/>
          <w:color w:val="002060"/>
          <w:sz w:val="22"/>
        </w:rPr>
        <w:t>São Paulo</w:t>
      </w:r>
      <w:r w:rsidR="00C0286B" w:rsidRPr="00BA1BC7">
        <w:rPr>
          <w:rFonts w:ascii="Verdana" w:hAnsi="Verdana"/>
          <w:b/>
          <w:color w:val="002060"/>
          <w:sz w:val="22"/>
        </w:rPr>
        <w:t xml:space="preserve">, </w:t>
      </w:r>
      <w:r w:rsidR="00780927">
        <w:rPr>
          <w:rFonts w:ascii="Verdana" w:hAnsi="Verdana"/>
          <w:b/>
          <w:color w:val="002060"/>
          <w:sz w:val="22"/>
        </w:rPr>
        <w:t>12</w:t>
      </w:r>
      <w:r w:rsidR="00C0286B" w:rsidRPr="00BA1BC7">
        <w:rPr>
          <w:rFonts w:ascii="Verdana" w:hAnsi="Verdana"/>
          <w:b/>
          <w:color w:val="002060"/>
          <w:sz w:val="22"/>
        </w:rPr>
        <w:t xml:space="preserve"> de Maio de 2014</w:t>
      </w:r>
      <w:r w:rsidR="004B0846">
        <w:rPr>
          <w:rFonts w:ascii="Verdana" w:hAnsi="Verdana"/>
          <w:color w:val="002060"/>
          <w:sz w:val="22"/>
        </w:rPr>
        <w:t xml:space="preserve"> </w:t>
      </w:r>
      <w:r w:rsidR="00C0286B" w:rsidRPr="00BA1BC7">
        <w:rPr>
          <w:rFonts w:ascii="Verdana" w:hAnsi="Verdana"/>
          <w:color w:val="002060"/>
          <w:sz w:val="22"/>
        </w:rPr>
        <w:t xml:space="preserve">- </w:t>
      </w:r>
      <w:r w:rsidR="00C0286B" w:rsidRPr="00BA1BC7">
        <w:rPr>
          <w:rFonts w:ascii="Verdana" w:hAnsi="Verdana"/>
          <w:b/>
          <w:color w:val="002060"/>
          <w:sz w:val="22"/>
        </w:rPr>
        <w:t>IBEROSTAR Hotels &amp; Resorts</w:t>
      </w:r>
      <w:r w:rsidR="00C0286B" w:rsidRPr="00BA1BC7">
        <w:rPr>
          <w:rFonts w:ascii="Verdana" w:hAnsi="Verdana"/>
          <w:color w:val="002060"/>
          <w:sz w:val="22"/>
        </w:rPr>
        <w:t xml:space="preserve"> inicia, </w:t>
      </w:r>
      <w:r w:rsidR="00CA0F8C">
        <w:rPr>
          <w:rFonts w:ascii="Verdana" w:hAnsi="Verdana"/>
          <w:color w:val="002060"/>
          <w:sz w:val="22"/>
        </w:rPr>
        <w:t>n</w:t>
      </w:r>
      <w:r w:rsidR="00C0286B" w:rsidRPr="00BA1BC7">
        <w:rPr>
          <w:rFonts w:ascii="Verdana" w:hAnsi="Verdana"/>
          <w:color w:val="002060"/>
          <w:sz w:val="22"/>
        </w:rPr>
        <w:t>esta semana, a</w:t>
      </w:r>
      <w:r w:rsidR="00CA0F8C">
        <w:rPr>
          <w:rFonts w:ascii="Verdana" w:hAnsi="Verdana"/>
          <w:color w:val="002060"/>
          <w:sz w:val="22"/>
        </w:rPr>
        <w:t>ma</w:t>
      </w:r>
      <w:r w:rsidR="00C0286B" w:rsidRPr="00BA1BC7">
        <w:rPr>
          <w:rFonts w:ascii="Verdana" w:hAnsi="Verdana"/>
          <w:color w:val="002060"/>
          <w:sz w:val="22"/>
        </w:rPr>
        <w:t xml:space="preserve"> nova estratégia de comunicação de marca com o lançamento do microsite “</w:t>
      </w:r>
      <w:r w:rsidR="009F03C6">
        <w:fldChar w:fldCharType="begin"/>
      </w:r>
      <w:r w:rsidR="005C61CC">
        <w:instrText xml:space="preserve">HYPERLINK "http://inside.iberostar.com/" \h </w:instrText>
      </w:r>
      <w:r w:rsidR="009F03C6">
        <w:fldChar w:fldCharType="separate"/>
      </w:r>
      <w:r w:rsidR="00115C44">
        <w:rPr>
          <w:rStyle w:val="Hipervnculo"/>
          <w:rFonts w:ascii="Verdana" w:hAnsi="Verdana"/>
          <w:b/>
          <w:color w:val="002060"/>
          <w:sz w:val="22"/>
        </w:rPr>
        <w:t>INSIDE</w:t>
      </w:r>
      <w:r w:rsidR="00C0286B" w:rsidRPr="00BA1BC7">
        <w:rPr>
          <w:rStyle w:val="Hipervnculo"/>
          <w:rFonts w:ascii="Verdana" w:hAnsi="Verdana"/>
          <w:b/>
          <w:color w:val="002060"/>
          <w:sz w:val="22"/>
        </w:rPr>
        <w:t xml:space="preserve"> IBEROSTAR</w:t>
      </w:r>
      <w:r w:rsidR="009F03C6">
        <w:rPr>
          <w:rStyle w:val="Hipervnculo"/>
          <w:rFonts w:ascii="Verdana" w:hAnsi="Verdana"/>
          <w:b/>
          <w:color w:val="002060"/>
          <w:sz w:val="22"/>
        </w:rPr>
        <w:fldChar w:fldCharType="end"/>
      </w:r>
      <w:r w:rsidR="00C0286B" w:rsidRPr="00BA1BC7">
        <w:rPr>
          <w:rFonts w:ascii="Verdana" w:hAnsi="Verdana"/>
          <w:color w:val="002060"/>
          <w:sz w:val="22"/>
        </w:rPr>
        <w:t>”</w:t>
      </w:r>
      <w:r w:rsidR="00CA0F8C">
        <w:rPr>
          <w:rFonts w:ascii="Verdana" w:hAnsi="Verdana"/>
          <w:color w:val="002060"/>
          <w:sz w:val="22"/>
        </w:rPr>
        <w:t xml:space="preserve">. A plataformaleva aos clientes </w:t>
      </w:r>
      <w:r w:rsidR="004B0846" w:rsidRPr="00BA1BC7">
        <w:rPr>
          <w:rFonts w:ascii="Verdana" w:hAnsi="Verdana"/>
          <w:color w:val="002060"/>
          <w:sz w:val="22"/>
        </w:rPr>
        <w:t>informaç</w:t>
      </w:r>
      <w:r w:rsidR="004B0846">
        <w:rPr>
          <w:rFonts w:ascii="Verdana" w:hAnsi="Verdana"/>
          <w:color w:val="002060"/>
          <w:sz w:val="22"/>
        </w:rPr>
        <w:t>ões</w:t>
      </w:r>
      <w:r w:rsidR="004B0846" w:rsidRPr="00BA1BC7">
        <w:rPr>
          <w:rFonts w:ascii="Verdana" w:hAnsi="Verdana"/>
          <w:color w:val="002060"/>
          <w:sz w:val="22"/>
        </w:rPr>
        <w:t xml:space="preserve"> </w:t>
      </w:r>
      <w:r w:rsidR="00C0286B" w:rsidRPr="00BA1BC7">
        <w:rPr>
          <w:rFonts w:ascii="Verdana" w:hAnsi="Verdana"/>
          <w:color w:val="002060"/>
          <w:sz w:val="22"/>
        </w:rPr>
        <w:t>relevant</w:t>
      </w:r>
      <w:r w:rsidR="00CA0F8C">
        <w:rPr>
          <w:rFonts w:ascii="Verdana" w:hAnsi="Verdana"/>
          <w:color w:val="002060"/>
          <w:sz w:val="22"/>
        </w:rPr>
        <w:t>e</w:t>
      </w:r>
      <w:r w:rsidR="004B0846">
        <w:rPr>
          <w:rFonts w:ascii="Verdana" w:hAnsi="Verdana"/>
          <w:color w:val="002060"/>
          <w:sz w:val="22"/>
        </w:rPr>
        <w:t>s</w:t>
      </w:r>
      <w:r w:rsidR="00C0286B" w:rsidRPr="00BA1BC7">
        <w:rPr>
          <w:rFonts w:ascii="Verdana" w:hAnsi="Verdana"/>
          <w:color w:val="002060"/>
          <w:sz w:val="22"/>
        </w:rPr>
        <w:t xml:space="preserve"> sobre a marca IBEROSTAR, </w:t>
      </w:r>
      <w:r w:rsidR="004B0846">
        <w:rPr>
          <w:rFonts w:ascii="Verdana" w:hAnsi="Verdana"/>
          <w:color w:val="002060"/>
          <w:sz w:val="22"/>
        </w:rPr>
        <w:t xml:space="preserve">facilitando a </w:t>
      </w:r>
      <w:r w:rsidR="00C0286B" w:rsidRPr="00BA1BC7">
        <w:rPr>
          <w:rFonts w:ascii="Verdana" w:hAnsi="Verdana"/>
          <w:color w:val="002060"/>
          <w:sz w:val="22"/>
        </w:rPr>
        <w:t xml:space="preserve"> decisão </w:t>
      </w:r>
      <w:r w:rsidR="00CA0F8C">
        <w:rPr>
          <w:rFonts w:ascii="Verdana" w:hAnsi="Verdana"/>
          <w:color w:val="002060"/>
          <w:sz w:val="22"/>
        </w:rPr>
        <w:t xml:space="preserve">sobre </w:t>
      </w:r>
      <w:r w:rsidR="00C0286B" w:rsidRPr="00BA1BC7">
        <w:rPr>
          <w:rFonts w:ascii="Verdana" w:hAnsi="Verdana"/>
          <w:color w:val="002060"/>
          <w:sz w:val="22"/>
        </w:rPr>
        <w:t xml:space="preserve">as próximas férias. </w:t>
      </w:r>
    </w:p>
    <w:p w14:paraId="1A42BF02" w14:textId="77777777" w:rsidR="004B0846" w:rsidRDefault="004B0846" w:rsidP="009F3DE7">
      <w:pPr>
        <w:jc w:val="both"/>
        <w:rPr>
          <w:rFonts w:ascii="Verdana" w:hAnsi="Verdana"/>
          <w:color w:val="002060"/>
          <w:sz w:val="22"/>
        </w:rPr>
      </w:pPr>
    </w:p>
    <w:p w14:paraId="0DA67124" w14:textId="23BC4038" w:rsidR="007D1733" w:rsidRPr="00BA1BC7" w:rsidRDefault="00C0286B" w:rsidP="009F3DE7">
      <w:pPr>
        <w:jc w:val="both"/>
        <w:rPr>
          <w:rFonts w:ascii="Verdana" w:hAnsi="Verdana"/>
          <w:color w:val="002060"/>
          <w:sz w:val="22"/>
          <w:szCs w:val="20"/>
        </w:rPr>
      </w:pPr>
      <w:r w:rsidRPr="00BA1BC7">
        <w:rPr>
          <w:rFonts w:ascii="Verdana" w:hAnsi="Verdana"/>
          <w:color w:val="002060"/>
          <w:sz w:val="22"/>
        </w:rPr>
        <w:t xml:space="preserve">Depois do êxito da última </w:t>
      </w:r>
      <w:bookmarkStart w:id="0" w:name="_GoBack"/>
      <w:bookmarkEnd w:id="0"/>
      <w:r w:rsidRPr="00BA1BC7">
        <w:rPr>
          <w:rFonts w:ascii="Verdana" w:hAnsi="Verdana"/>
          <w:color w:val="002060"/>
          <w:sz w:val="22"/>
        </w:rPr>
        <w:t>campanha</w:t>
      </w:r>
      <w:proofErr w:type="gramStart"/>
      <w:r w:rsidRPr="00BA1BC7">
        <w:rPr>
          <w:rFonts w:ascii="Verdana" w:hAnsi="Verdana"/>
          <w:color w:val="002060"/>
          <w:sz w:val="22"/>
        </w:rPr>
        <w:t xml:space="preserve"> </w:t>
      </w:r>
      <w:r w:rsidR="004B0846">
        <w:rPr>
          <w:rFonts w:ascii="Verdana" w:hAnsi="Verdana"/>
          <w:color w:val="002060"/>
          <w:sz w:val="22"/>
        </w:rPr>
        <w:t xml:space="preserve"> </w:t>
      </w:r>
      <w:proofErr w:type="gramEnd"/>
      <w:r w:rsidR="004B0846">
        <w:rPr>
          <w:rFonts w:ascii="Verdana" w:hAnsi="Verdana"/>
          <w:color w:val="002060"/>
          <w:sz w:val="22"/>
        </w:rPr>
        <w:t xml:space="preserve">– </w:t>
      </w:r>
      <w:r w:rsidRPr="00BA1BC7">
        <w:rPr>
          <w:rFonts w:ascii="Verdana" w:hAnsi="Verdana"/>
          <w:color w:val="002060"/>
          <w:sz w:val="22"/>
        </w:rPr>
        <w:t xml:space="preserve">série de vídeos </w:t>
      </w:r>
      <w:r w:rsidR="004B0846">
        <w:rPr>
          <w:rFonts w:ascii="Verdana" w:hAnsi="Verdana"/>
          <w:color w:val="002060"/>
          <w:sz w:val="22"/>
        </w:rPr>
        <w:t xml:space="preserve">mostrando como </w:t>
      </w:r>
      <w:r w:rsidRPr="00BA1BC7">
        <w:rPr>
          <w:rFonts w:ascii="Verdana" w:hAnsi="Verdana"/>
          <w:color w:val="002060"/>
          <w:sz w:val="22"/>
        </w:rPr>
        <w:t xml:space="preserve">a </w:t>
      </w:r>
      <w:r w:rsidR="004B0846">
        <w:rPr>
          <w:rFonts w:ascii="Verdana" w:hAnsi="Verdana"/>
          <w:color w:val="002060"/>
          <w:sz w:val="22"/>
        </w:rPr>
        <w:t xml:space="preserve">rede </w:t>
      </w:r>
      <w:r w:rsidR="00115C44">
        <w:rPr>
          <w:rFonts w:ascii="Verdana" w:hAnsi="Verdana"/>
          <w:color w:val="002060"/>
          <w:sz w:val="22"/>
        </w:rPr>
        <w:t>IBEROSTAR</w:t>
      </w:r>
      <w:r w:rsidR="00CA0F8C">
        <w:rPr>
          <w:rFonts w:ascii="Verdana" w:hAnsi="Verdana"/>
          <w:color w:val="002060"/>
          <w:sz w:val="22"/>
        </w:rPr>
        <w:t xml:space="preserve"> </w:t>
      </w:r>
      <w:r w:rsidRPr="00BA1BC7">
        <w:rPr>
          <w:rFonts w:ascii="Verdana" w:hAnsi="Verdana"/>
          <w:color w:val="002060"/>
          <w:sz w:val="22"/>
        </w:rPr>
        <w:t xml:space="preserve">oferece as melhores férias ao cliente), </w:t>
      </w:r>
      <w:r w:rsidR="00DE1A65">
        <w:rPr>
          <w:rFonts w:ascii="Verdana" w:hAnsi="Verdana"/>
          <w:color w:val="002060"/>
          <w:sz w:val="22"/>
        </w:rPr>
        <w:t xml:space="preserve">o projeto </w:t>
      </w:r>
      <w:r w:rsidRPr="00BA1BC7">
        <w:rPr>
          <w:rFonts w:ascii="Verdana" w:hAnsi="Verdana"/>
          <w:color w:val="002060"/>
          <w:sz w:val="22"/>
        </w:rPr>
        <w:t>de 2014</w:t>
      </w:r>
      <w:r w:rsidR="00DE1A65">
        <w:rPr>
          <w:rFonts w:ascii="Verdana" w:hAnsi="Verdana"/>
          <w:color w:val="002060"/>
          <w:sz w:val="22"/>
        </w:rPr>
        <w:t xml:space="preserve"> </w:t>
      </w:r>
      <w:r w:rsidRPr="00BA1BC7">
        <w:rPr>
          <w:rFonts w:ascii="Verdana" w:hAnsi="Verdana"/>
          <w:color w:val="002060"/>
          <w:sz w:val="22"/>
        </w:rPr>
        <w:t xml:space="preserve">evoluiu </w:t>
      </w:r>
      <w:r w:rsidR="004B0846">
        <w:rPr>
          <w:rFonts w:ascii="Verdana" w:hAnsi="Verdana"/>
          <w:color w:val="002060"/>
          <w:sz w:val="22"/>
        </w:rPr>
        <w:t>a</w:t>
      </w:r>
      <w:r w:rsidRPr="00BA1BC7">
        <w:rPr>
          <w:rFonts w:ascii="Verdana" w:hAnsi="Verdana"/>
          <w:color w:val="002060"/>
          <w:sz w:val="22"/>
        </w:rPr>
        <w:t xml:space="preserve"> estratégia de comunicação e publicidade, mantendo “</w:t>
      </w:r>
      <w:r w:rsidR="009F03C6">
        <w:fldChar w:fldCharType="begin"/>
      </w:r>
      <w:r w:rsidR="005C61CC">
        <w:instrText xml:space="preserve">HYPERLINK "http://inside.iberostar.com/" \h </w:instrText>
      </w:r>
      <w:r w:rsidR="009F03C6">
        <w:fldChar w:fldCharType="separate"/>
      </w:r>
      <w:r w:rsidR="00115C44">
        <w:rPr>
          <w:rStyle w:val="Hipervnculo"/>
          <w:rFonts w:ascii="Verdana" w:hAnsi="Verdana"/>
          <w:b/>
          <w:color w:val="002060"/>
          <w:sz w:val="22"/>
        </w:rPr>
        <w:t>INSIDE</w:t>
      </w:r>
      <w:r w:rsidRPr="00BA1BC7">
        <w:rPr>
          <w:rStyle w:val="Hipervnculo"/>
          <w:rFonts w:ascii="Verdana" w:hAnsi="Verdana"/>
          <w:b/>
          <w:color w:val="002060"/>
          <w:sz w:val="22"/>
        </w:rPr>
        <w:t xml:space="preserve"> IBEROSTAR</w:t>
      </w:r>
      <w:r w:rsidR="009F03C6">
        <w:rPr>
          <w:rStyle w:val="Hipervnculo"/>
          <w:rFonts w:ascii="Verdana" w:hAnsi="Verdana"/>
          <w:b/>
          <w:color w:val="002060"/>
          <w:sz w:val="22"/>
        </w:rPr>
        <w:fldChar w:fldCharType="end"/>
      </w:r>
      <w:r w:rsidRPr="00BA1BC7">
        <w:rPr>
          <w:rFonts w:ascii="Verdana" w:hAnsi="Verdana"/>
          <w:color w:val="002060"/>
          <w:sz w:val="22"/>
        </w:rPr>
        <w:t>” como o nome de campanha e “</w:t>
      </w:r>
      <w:r w:rsidRPr="00BA1BC7">
        <w:rPr>
          <w:rFonts w:ascii="Verdana" w:hAnsi="Verdana"/>
          <w:b/>
          <w:color w:val="002060"/>
          <w:sz w:val="22"/>
        </w:rPr>
        <w:t>Desfrute sendo uma estrela</w:t>
      </w:r>
      <w:r w:rsidRPr="00BA1BC7">
        <w:rPr>
          <w:rFonts w:ascii="Verdana" w:hAnsi="Verdana"/>
          <w:color w:val="002060"/>
          <w:sz w:val="22"/>
        </w:rPr>
        <w:t>” como o slogan da marca</w:t>
      </w:r>
      <w:r w:rsidR="00C6182A" w:rsidRPr="00BA1BC7">
        <w:rPr>
          <w:rFonts w:ascii="Verdana" w:hAnsi="Verdana"/>
          <w:color w:val="002060"/>
          <w:sz w:val="22"/>
        </w:rPr>
        <w:t>.</w:t>
      </w:r>
    </w:p>
    <w:p w14:paraId="454F3B82" w14:textId="77777777" w:rsidR="00C0286B" w:rsidRPr="00BA1BC7" w:rsidRDefault="00C0286B" w:rsidP="009F3DE7">
      <w:pPr>
        <w:jc w:val="both"/>
        <w:rPr>
          <w:rFonts w:ascii="Verdana" w:hAnsi="Verdana"/>
          <w:color w:val="002060"/>
          <w:sz w:val="22"/>
          <w:szCs w:val="20"/>
        </w:rPr>
      </w:pPr>
    </w:p>
    <w:p w14:paraId="0BAAC45E" w14:textId="463A8DCB" w:rsidR="00471373" w:rsidRPr="00BA1BC7" w:rsidRDefault="00C6182A" w:rsidP="001B047A">
      <w:pPr>
        <w:jc w:val="both"/>
        <w:rPr>
          <w:rFonts w:ascii="Verdana" w:hAnsi="Verdana" w:cs="Calibri"/>
          <w:color w:val="002060"/>
          <w:sz w:val="22"/>
          <w:szCs w:val="22"/>
        </w:rPr>
      </w:pPr>
      <w:r w:rsidRPr="00615C0F">
        <w:rPr>
          <w:rFonts w:ascii="Verdana" w:hAnsi="Verdana"/>
          <w:color w:val="002060"/>
          <w:sz w:val="22"/>
          <w:szCs w:val="20"/>
          <w:lang w:val="pt-BR" w:eastAsia="es-ES" w:bidi="ar-SA"/>
        </w:rPr>
        <w:t>“</w:t>
      </w:r>
      <w:hyperlink r:id="rId13">
        <w:r w:rsidR="00115C44">
          <w:rPr>
            <w:rStyle w:val="Hipervnculo"/>
            <w:rFonts w:ascii="Verdana" w:hAnsi="Verdana"/>
            <w:b/>
            <w:color w:val="002060"/>
            <w:sz w:val="22"/>
          </w:rPr>
          <w:t>INSIDE</w:t>
        </w:r>
        <w:r w:rsidR="00056741" w:rsidRPr="00BA1BC7">
          <w:rPr>
            <w:rStyle w:val="Hipervnculo"/>
            <w:rFonts w:ascii="Verdana" w:hAnsi="Verdana"/>
            <w:b/>
            <w:color w:val="002060"/>
            <w:sz w:val="22"/>
          </w:rPr>
          <w:t xml:space="preserve"> IBEROSTAR</w:t>
        </w:r>
      </w:hyperlink>
      <w:r w:rsidR="00056741" w:rsidRPr="00BA1BC7">
        <w:rPr>
          <w:rFonts w:ascii="Verdana" w:hAnsi="Verdana"/>
          <w:color w:val="002060"/>
          <w:sz w:val="22"/>
          <w:szCs w:val="20"/>
          <w:lang w:val="pt-BR" w:eastAsia="es-ES" w:bidi="ar-SA"/>
        </w:rPr>
        <w:t>”</w:t>
      </w:r>
      <w:r w:rsidR="00056741" w:rsidRPr="00BA1BC7">
        <w:t xml:space="preserve"> </w:t>
      </w:r>
      <w:r w:rsidR="00056741" w:rsidRPr="00BA1BC7">
        <w:rPr>
          <w:rFonts w:ascii="Verdana" w:hAnsi="Verdana"/>
          <w:color w:val="002060"/>
          <w:sz w:val="22"/>
          <w:szCs w:val="20"/>
          <w:lang w:val="pt-BR" w:eastAsia="es-ES" w:bidi="ar-SA"/>
        </w:rPr>
        <w:t>conta com 10 seções interativas</w:t>
      </w:r>
      <w:r w:rsidR="004B0846">
        <w:rPr>
          <w:rFonts w:ascii="Verdana" w:hAnsi="Verdana"/>
          <w:color w:val="002060"/>
          <w:sz w:val="22"/>
          <w:szCs w:val="20"/>
          <w:lang w:val="pt-BR" w:eastAsia="es-ES" w:bidi="ar-SA"/>
        </w:rPr>
        <w:t xml:space="preserve"> que mostram de</w:t>
      </w:r>
      <w:r w:rsidR="004C06D8">
        <w:rPr>
          <w:rFonts w:ascii="Verdana" w:hAnsi="Verdana"/>
          <w:color w:val="002060"/>
          <w:sz w:val="22"/>
          <w:szCs w:val="20"/>
          <w:lang w:val="pt-BR" w:eastAsia="es-ES" w:bidi="ar-SA"/>
        </w:rPr>
        <w:t xml:space="preserve"> </w:t>
      </w:r>
      <w:r w:rsidR="00056741" w:rsidRPr="00BA1BC7">
        <w:rPr>
          <w:rFonts w:ascii="Verdana" w:hAnsi="Verdana"/>
          <w:color w:val="002060"/>
          <w:sz w:val="22"/>
          <w:szCs w:val="20"/>
          <w:lang w:val="pt-BR" w:eastAsia="es-ES" w:bidi="ar-SA"/>
        </w:rPr>
        <w:t xml:space="preserve">forma visual e inspiradora tudo o que os hotéis IBEROSTAR oferecem para </w:t>
      </w:r>
      <w:r w:rsidR="007C74EE" w:rsidRPr="00541DFA">
        <w:rPr>
          <w:rFonts w:ascii="Verdana" w:hAnsi="Verdana"/>
          <w:color w:val="002060"/>
          <w:sz w:val="22"/>
          <w:szCs w:val="20"/>
          <w:lang w:val="pt-BR" w:eastAsia="es-ES" w:bidi="ar-SA"/>
        </w:rPr>
        <w:t xml:space="preserve">o hóspede curtir </w:t>
      </w:r>
      <w:r w:rsidR="00056741" w:rsidRPr="00541DFA">
        <w:rPr>
          <w:rFonts w:ascii="Verdana" w:hAnsi="Verdana"/>
          <w:color w:val="002060"/>
          <w:sz w:val="22"/>
          <w:szCs w:val="20"/>
          <w:lang w:val="pt-BR" w:eastAsia="es-ES" w:bidi="ar-SA"/>
        </w:rPr>
        <w:t>a</w:t>
      </w:r>
      <w:r w:rsidR="007C74EE" w:rsidRPr="00541DFA">
        <w:rPr>
          <w:rFonts w:ascii="Verdana" w:hAnsi="Verdana"/>
          <w:color w:val="002060"/>
          <w:sz w:val="22"/>
          <w:szCs w:val="20"/>
          <w:lang w:val="pt-BR" w:eastAsia="es-ES" w:bidi="ar-SA"/>
        </w:rPr>
        <w:t xml:space="preserve"> folga </w:t>
      </w:r>
      <w:r w:rsidR="00056741" w:rsidRPr="00541DFA">
        <w:rPr>
          <w:rFonts w:ascii="Verdana" w:hAnsi="Verdana"/>
          <w:color w:val="002060"/>
          <w:sz w:val="22"/>
          <w:szCs w:val="20"/>
          <w:lang w:val="pt-BR" w:eastAsia="es-ES" w:bidi="ar-SA"/>
        </w:rPr>
        <w:t>como</w:t>
      </w:r>
      <w:r w:rsidR="00056741" w:rsidRPr="00BA1BC7">
        <w:rPr>
          <w:rFonts w:ascii="Verdana" w:hAnsi="Verdana"/>
          <w:color w:val="002060"/>
          <w:sz w:val="22"/>
          <w:szCs w:val="20"/>
          <w:lang w:val="pt-BR" w:eastAsia="es-ES" w:bidi="ar-SA"/>
        </w:rPr>
        <w:t xml:space="preserve"> uma estrela.</w:t>
      </w:r>
      <w:r w:rsidR="00056741" w:rsidRPr="00BA1BC7">
        <w:rPr>
          <w:rFonts w:ascii="Verdana" w:hAnsi="Verdana"/>
          <w:color w:val="002060"/>
          <w:sz w:val="22"/>
        </w:rPr>
        <w:t xml:space="preserve"> </w:t>
      </w:r>
      <w:r w:rsidR="004B0846">
        <w:rPr>
          <w:rFonts w:ascii="Verdana" w:hAnsi="Verdana"/>
          <w:color w:val="002060"/>
          <w:sz w:val="22"/>
        </w:rPr>
        <w:t>Por meio de</w:t>
      </w:r>
      <w:r w:rsidR="00056741" w:rsidRPr="00BA1BC7">
        <w:rPr>
          <w:rFonts w:ascii="Verdana" w:hAnsi="Verdana"/>
          <w:color w:val="002060"/>
          <w:sz w:val="22"/>
        </w:rPr>
        <w:t xml:space="preserve"> vídeos, fotografias e conteúdo, o </w:t>
      </w:r>
      <w:r w:rsidR="004B0846">
        <w:rPr>
          <w:rFonts w:ascii="Verdana" w:hAnsi="Verdana"/>
          <w:color w:val="002060"/>
          <w:sz w:val="22"/>
        </w:rPr>
        <w:t>usuário</w:t>
      </w:r>
      <w:r w:rsidR="004B0846" w:rsidRPr="00BA1BC7">
        <w:rPr>
          <w:rFonts w:ascii="Verdana" w:hAnsi="Verdana"/>
          <w:color w:val="002060"/>
          <w:sz w:val="22"/>
        </w:rPr>
        <w:t xml:space="preserve"> </w:t>
      </w:r>
      <w:r w:rsidR="00056741" w:rsidRPr="00BA1BC7">
        <w:rPr>
          <w:rFonts w:ascii="Verdana" w:hAnsi="Verdana"/>
          <w:color w:val="002060"/>
          <w:sz w:val="22"/>
        </w:rPr>
        <w:t>encontrará toda</w:t>
      </w:r>
      <w:r w:rsidR="004B0846">
        <w:rPr>
          <w:rFonts w:ascii="Verdana" w:hAnsi="Verdana"/>
          <w:color w:val="002060"/>
          <w:sz w:val="22"/>
        </w:rPr>
        <w:t>s</w:t>
      </w:r>
      <w:r w:rsidR="00056741" w:rsidRPr="00BA1BC7">
        <w:rPr>
          <w:rFonts w:ascii="Verdana" w:hAnsi="Verdana"/>
          <w:color w:val="002060"/>
          <w:sz w:val="22"/>
        </w:rPr>
        <w:t xml:space="preserve"> a</w:t>
      </w:r>
      <w:r w:rsidR="004B0846">
        <w:rPr>
          <w:rFonts w:ascii="Verdana" w:hAnsi="Verdana"/>
          <w:color w:val="002060"/>
          <w:sz w:val="22"/>
        </w:rPr>
        <w:t>s</w:t>
      </w:r>
      <w:r w:rsidR="00056741" w:rsidRPr="00BA1BC7">
        <w:rPr>
          <w:rFonts w:ascii="Verdana" w:hAnsi="Verdana"/>
          <w:color w:val="002060"/>
          <w:sz w:val="22"/>
        </w:rPr>
        <w:t xml:space="preserve"> </w:t>
      </w:r>
      <w:r w:rsidR="004B0846" w:rsidRPr="00BA1BC7">
        <w:rPr>
          <w:rFonts w:ascii="Verdana" w:hAnsi="Verdana"/>
          <w:color w:val="002060"/>
          <w:sz w:val="22"/>
        </w:rPr>
        <w:t>informaç</w:t>
      </w:r>
      <w:r w:rsidR="004B0846">
        <w:rPr>
          <w:rFonts w:ascii="Verdana" w:hAnsi="Verdana"/>
          <w:color w:val="002060"/>
          <w:sz w:val="22"/>
        </w:rPr>
        <w:t>ões</w:t>
      </w:r>
      <w:r w:rsidR="004B0846" w:rsidRPr="00BA1BC7">
        <w:rPr>
          <w:rFonts w:ascii="Verdana" w:hAnsi="Verdana"/>
          <w:color w:val="002060"/>
          <w:sz w:val="22"/>
        </w:rPr>
        <w:t xml:space="preserve"> </w:t>
      </w:r>
      <w:r w:rsidR="00056741" w:rsidRPr="00BA1BC7">
        <w:rPr>
          <w:rFonts w:ascii="Verdana" w:hAnsi="Verdana"/>
          <w:color w:val="002060"/>
          <w:sz w:val="22"/>
        </w:rPr>
        <w:t>relevante</w:t>
      </w:r>
      <w:r w:rsidR="004B0846">
        <w:rPr>
          <w:rFonts w:ascii="Verdana" w:hAnsi="Verdana"/>
          <w:color w:val="002060"/>
          <w:sz w:val="22"/>
        </w:rPr>
        <w:t>s</w:t>
      </w:r>
      <w:r w:rsidR="00056741" w:rsidRPr="00BA1BC7">
        <w:rPr>
          <w:rFonts w:ascii="Verdana" w:hAnsi="Verdana"/>
          <w:color w:val="002060"/>
          <w:sz w:val="22"/>
        </w:rPr>
        <w:t xml:space="preserve"> sobre a marca, suas vantagens competitivas e seus pilares: </w:t>
      </w:r>
      <w:r w:rsidR="00056741" w:rsidRPr="00BA1BC7">
        <w:rPr>
          <w:rFonts w:ascii="Verdana" w:hAnsi="Verdana"/>
          <w:b/>
          <w:color w:val="002060"/>
          <w:sz w:val="22"/>
        </w:rPr>
        <w:t>serviço</w:t>
      </w:r>
      <w:r w:rsidR="00056741" w:rsidRPr="00BA1BC7">
        <w:rPr>
          <w:rFonts w:ascii="Verdana" w:hAnsi="Verdana"/>
          <w:color w:val="002060"/>
          <w:sz w:val="22"/>
        </w:rPr>
        <w:t xml:space="preserve">, </w:t>
      </w:r>
      <w:r w:rsidR="00056741" w:rsidRPr="00BA1BC7">
        <w:rPr>
          <w:rFonts w:ascii="Verdana" w:hAnsi="Verdana"/>
          <w:b/>
          <w:color w:val="002060"/>
          <w:sz w:val="22"/>
        </w:rPr>
        <w:t>gastronomia</w:t>
      </w:r>
      <w:r w:rsidR="00056741" w:rsidRPr="00BA1BC7">
        <w:rPr>
          <w:rFonts w:ascii="Verdana" w:hAnsi="Verdana"/>
          <w:color w:val="002060"/>
          <w:sz w:val="22"/>
        </w:rPr>
        <w:t xml:space="preserve"> e  </w:t>
      </w:r>
      <w:r w:rsidR="00056741" w:rsidRPr="00BA1BC7">
        <w:rPr>
          <w:rFonts w:ascii="Verdana" w:hAnsi="Verdana"/>
          <w:b/>
          <w:color w:val="002060"/>
          <w:sz w:val="22"/>
        </w:rPr>
        <w:t>animação</w:t>
      </w:r>
      <w:r w:rsidR="00056741" w:rsidRPr="00BA1BC7">
        <w:rPr>
          <w:rFonts w:ascii="Verdana" w:hAnsi="Verdana"/>
          <w:color w:val="002060"/>
          <w:sz w:val="22"/>
        </w:rPr>
        <w:t>. Além disso, também é possível explorar conteúdo específico sobre segmentos como golfe, casamentos e lua-de-mel</w:t>
      </w:r>
      <w:r w:rsidR="00615C0F">
        <w:rPr>
          <w:rFonts w:ascii="Verdana" w:hAnsi="Verdana"/>
          <w:color w:val="002060"/>
          <w:sz w:val="22"/>
        </w:rPr>
        <w:t xml:space="preserve"> e</w:t>
      </w:r>
      <w:r w:rsidR="004B0846" w:rsidRPr="00BA1BC7">
        <w:rPr>
          <w:rFonts w:ascii="Verdana" w:hAnsi="Verdana"/>
          <w:color w:val="002060"/>
          <w:sz w:val="22"/>
        </w:rPr>
        <w:t xml:space="preserve"> </w:t>
      </w:r>
      <w:r w:rsidR="00615C0F">
        <w:rPr>
          <w:rFonts w:ascii="Verdana" w:hAnsi="Verdana"/>
          <w:color w:val="002060"/>
          <w:sz w:val="22"/>
        </w:rPr>
        <w:t xml:space="preserve">viagens </w:t>
      </w:r>
      <w:r w:rsidR="007C74EE">
        <w:rPr>
          <w:rFonts w:ascii="Verdana" w:hAnsi="Verdana"/>
          <w:color w:val="002060"/>
          <w:sz w:val="22"/>
        </w:rPr>
        <w:t>corporativa</w:t>
      </w:r>
      <w:r w:rsidR="00056741" w:rsidRPr="00BA1BC7">
        <w:rPr>
          <w:rFonts w:ascii="Verdana" w:hAnsi="Verdana"/>
          <w:color w:val="002060"/>
          <w:sz w:val="22"/>
        </w:rPr>
        <w:t>.</w:t>
      </w:r>
    </w:p>
    <w:p w14:paraId="313C1155" w14:textId="77777777" w:rsidR="00E33B13" w:rsidRPr="00BA1BC7" w:rsidRDefault="00E33B13" w:rsidP="001B047A">
      <w:pPr>
        <w:jc w:val="both"/>
        <w:rPr>
          <w:rFonts w:ascii="Verdana" w:hAnsi="Verdana" w:cs="Calibri"/>
          <w:color w:val="002060"/>
          <w:sz w:val="22"/>
          <w:szCs w:val="22"/>
        </w:rPr>
      </w:pPr>
    </w:p>
    <w:p w14:paraId="6871B2C8" w14:textId="4E89FFD6" w:rsidR="00287983" w:rsidRPr="00BA1BC7" w:rsidRDefault="00287983" w:rsidP="00287983">
      <w:pPr>
        <w:jc w:val="both"/>
        <w:rPr>
          <w:rFonts w:ascii="Verdana" w:hAnsi="Verdana" w:cs="Calibri"/>
          <w:i/>
          <w:color w:val="002060"/>
          <w:sz w:val="22"/>
          <w:szCs w:val="22"/>
        </w:rPr>
      </w:pPr>
      <w:r w:rsidRPr="00BA1BC7">
        <w:rPr>
          <w:rFonts w:ascii="Verdana" w:hAnsi="Verdana"/>
          <w:color w:val="002060"/>
          <w:sz w:val="22"/>
        </w:rPr>
        <w:t xml:space="preserve">Para </w:t>
      </w:r>
      <w:r w:rsidRPr="00BA1BC7">
        <w:rPr>
          <w:rFonts w:ascii="Verdana" w:hAnsi="Verdana"/>
          <w:b/>
          <w:color w:val="002060"/>
          <w:sz w:val="22"/>
        </w:rPr>
        <w:t xml:space="preserve">Luis Hérault, </w:t>
      </w:r>
      <w:r w:rsidR="007C74EE">
        <w:rPr>
          <w:rFonts w:ascii="Verdana" w:hAnsi="Verdana"/>
          <w:b/>
          <w:color w:val="002060"/>
          <w:sz w:val="22"/>
        </w:rPr>
        <w:t>d</w:t>
      </w:r>
      <w:r w:rsidRPr="00BA1BC7">
        <w:rPr>
          <w:rFonts w:ascii="Verdana" w:hAnsi="Verdana"/>
          <w:b/>
          <w:color w:val="002060"/>
          <w:sz w:val="22"/>
        </w:rPr>
        <w:t xml:space="preserve">iretor </w:t>
      </w:r>
      <w:r w:rsidR="007C74EE">
        <w:rPr>
          <w:rFonts w:ascii="Verdana" w:hAnsi="Verdana"/>
          <w:b/>
          <w:color w:val="002060"/>
          <w:sz w:val="22"/>
        </w:rPr>
        <w:t>g</w:t>
      </w:r>
      <w:r w:rsidRPr="00BA1BC7">
        <w:rPr>
          <w:rFonts w:ascii="Verdana" w:hAnsi="Verdana"/>
          <w:b/>
          <w:color w:val="002060"/>
          <w:sz w:val="22"/>
        </w:rPr>
        <w:t>eral de Marketing da IBEROSTAR</w:t>
      </w:r>
      <w:r w:rsidR="007C74EE">
        <w:rPr>
          <w:rFonts w:ascii="Verdana" w:hAnsi="Verdana"/>
          <w:b/>
          <w:color w:val="002060"/>
          <w:sz w:val="22"/>
        </w:rPr>
        <w:t xml:space="preserve">, </w:t>
      </w:r>
      <w:r w:rsidRPr="00BA1BC7">
        <w:rPr>
          <w:rFonts w:ascii="Verdana" w:hAnsi="Verdana"/>
          <w:color w:val="002060"/>
          <w:sz w:val="22"/>
        </w:rPr>
        <w:t>“</w:t>
      </w:r>
      <w:r w:rsidR="007C74EE">
        <w:rPr>
          <w:rFonts w:ascii="Verdana" w:hAnsi="Verdana"/>
          <w:i/>
          <w:color w:val="002060"/>
          <w:sz w:val="22"/>
        </w:rPr>
        <w:t>a</w:t>
      </w:r>
      <w:r w:rsidRPr="00BA1BC7">
        <w:rPr>
          <w:rFonts w:ascii="Verdana" w:hAnsi="Verdana"/>
          <w:i/>
          <w:color w:val="002060"/>
          <w:sz w:val="22"/>
        </w:rPr>
        <w:t xml:space="preserve"> nova estratégia da marca IBEROSTAR evolui </w:t>
      </w:r>
      <w:r w:rsidR="007267D0">
        <w:rPr>
          <w:rFonts w:ascii="Verdana" w:hAnsi="Verdana"/>
          <w:i/>
          <w:color w:val="002060"/>
          <w:sz w:val="22"/>
        </w:rPr>
        <w:t xml:space="preserve">com </w:t>
      </w:r>
      <w:r w:rsidRPr="00BA1BC7">
        <w:rPr>
          <w:rFonts w:ascii="Verdana" w:hAnsi="Verdana"/>
          <w:i/>
          <w:color w:val="002060"/>
          <w:sz w:val="22"/>
        </w:rPr>
        <w:t xml:space="preserve">os objetivos de comunicação, desde partilhar informação relevante até se converter </w:t>
      </w:r>
      <w:r w:rsidR="007C74EE">
        <w:rPr>
          <w:rFonts w:ascii="Verdana" w:hAnsi="Verdana"/>
          <w:i/>
          <w:color w:val="002060"/>
          <w:sz w:val="22"/>
        </w:rPr>
        <w:t xml:space="preserve">em </w:t>
      </w:r>
      <w:r w:rsidRPr="00BA1BC7">
        <w:rPr>
          <w:rFonts w:ascii="Verdana" w:hAnsi="Verdana"/>
          <w:i/>
          <w:color w:val="002060"/>
          <w:sz w:val="22"/>
        </w:rPr>
        <w:t xml:space="preserve">uma peça integrada dentro do </w:t>
      </w:r>
      <w:r w:rsidR="007C74EE">
        <w:rPr>
          <w:rFonts w:ascii="Verdana" w:hAnsi="Verdana"/>
          <w:i/>
          <w:color w:val="002060"/>
          <w:sz w:val="22"/>
        </w:rPr>
        <w:t>’</w:t>
      </w:r>
      <w:r w:rsidRPr="00BA1BC7">
        <w:rPr>
          <w:rFonts w:ascii="Verdana" w:hAnsi="Verdana"/>
          <w:b/>
          <w:i/>
          <w:color w:val="002060"/>
          <w:sz w:val="22"/>
        </w:rPr>
        <w:t>Modelo de Relação com o Cliente IBEROSTAR</w:t>
      </w:r>
      <w:r w:rsidR="007C74EE">
        <w:rPr>
          <w:rFonts w:ascii="Verdana" w:hAnsi="Verdana"/>
          <w:i/>
          <w:color w:val="002060"/>
          <w:sz w:val="22"/>
        </w:rPr>
        <w:t>’</w:t>
      </w:r>
      <w:r w:rsidRPr="00BA1BC7">
        <w:rPr>
          <w:rFonts w:ascii="Verdana" w:hAnsi="Verdana"/>
          <w:i/>
          <w:color w:val="002060"/>
          <w:sz w:val="22"/>
        </w:rPr>
        <w:t>. Entendemos a comunicação como um elemento chave</w:t>
      </w:r>
      <w:r w:rsidR="004B0846">
        <w:rPr>
          <w:rFonts w:ascii="Verdana" w:hAnsi="Verdana"/>
          <w:i/>
          <w:color w:val="002060"/>
          <w:sz w:val="22"/>
        </w:rPr>
        <w:t xml:space="preserve"> </w:t>
      </w:r>
      <w:r w:rsidRPr="00BA1BC7">
        <w:rPr>
          <w:rFonts w:ascii="Verdana" w:hAnsi="Verdana"/>
          <w:i/>
          <w:color w:val="002060"/>
          <w:sz w:val="22"/>
        </w:rPr>
        <w:t xml:space="preserve">na fase anterior à decisão de aquisição </w:t>
      </w:r>
      <w:r w:rsidR="004B0846">
        <w:rPr>
          <w:rFonts w:ascii="Verdana" w:hAnsi="Verdana"/>
          <w:i/>
          <w:color w:val="002060"/>
          <w:sz w:val="22"/>
        </w:rPr>
        <w:t>das</w:t>
      </w:r>
      <w:r w:rsidRPr="00BA1BC7">
        <w:rPr>
          <w:rFonts w:ascii="Verdana" w:hAnsi="Verdana"/>
          <w:i/>
          <w:color w:val="002060"/>
          <w:sz w:val="22"/>
        </w:rPr>
        <w:t xml:space="preserve"> férias e queremos inspirar os nossos clientes </w:t>
      </w:r>
      <w:r w:rsidR="004B0846">
        <w:rPr>
          <w:rFonts w:ascii="Verdana" w:hAnsi="Verdana"/>
          <w:i/>
          <w:color w:val="002060"/>
          <w:sz w:val="22"/>
        </w:rPr>
        <w:t>e clientes em</w:t>
      </w:r>
      <w:r w:rsidR="00615C0F">
        <w:rPr>
          <w:rFonts w:ascii="Verdana" w:hAnsi="Verdana"/>
          <w:i/>
          <w:color w:val="002060"/>
          <w:sz w:val="22"/>
        </w:rPr>
        <w:t xml:space="preserve"> </w:t>
      </w:r>
      <w:r w:rsidR="004B0846" w:rsidRPr="00BA1BC7">
        <w:rPr>
          <w:rFonts w:ascii="Verdana" w:hAnsi="Verdana"/>
          <w:i/>
          <w:color w:val="002060"/>
          <w:sz w:val="22"/>
        </w:rPr>
        <w:t>potencia</w:t>
      </w:r>
      <w:r w:rsidR="004B0846">
        <w:rPr>
          <w:rFonts w:ascii="Verdana" w:hAnsi="Verdana"/>
          <w:i/>
          <w:color w:val="002060"/>
          <w:sz w:val="22"/>
        </w:rPr>
        <w:t>l</w:t>
      </w:r>
      <w:r w:rsidR="004B0846" w:rsidRPr="00BA1BC7">
        <w:rPr>
          <w:rFonts w:ascii="Verdana" w:hAnsi="Verdana"/>
          <w:i/>
          <w:color w:val="002060"/>
          <w:sz w:val="22"/>
        </w:rPr>
        <w:t xml:space="preserve"> </w:t>
      </w:r>
      <w:r w:rsidRPr="00BA1BC7">
        <w:rPr>
          <w:rFonts w:ascii="Verdana" w:hAnsi="Verdana"/>
          <w:i/>
          <w:color w:val="002060"/>
          <w:sz w:val="22"/>
        </w:rPr>
        <w:t>a tomarem a decisão final”.</w:t>
      </w:r>
    </w:p>
    <w:p w14:paraId="6CE498BE" w14:textId="77777777" w:rsidR="00E33962" w:rsidRPr="00BA1BC7" w:rsidRDefault="00E33962" w:rsidP="00992ABF">
      <w:pPr>
        <w:jc w:val="both"/>
        <w:rPr>
          <w:rFonts w:ascii="Verdana" w:hAnsi="Verdana"/>
          <w:color w:val="002060"/>
          <w:sz w:val="22"/>
          <w:szCs w:val="20"/>
        </w:rPr>
      </w:pPr>
    </w:p>
    <w:p w14:paraId="18C4950E" w14:textId="05C0DDF9" w:rsidR="00745D05" w:rsidRPr="00BA1BC7" w:rsidRDefault="00E46D2E" w:rsidP="00992ABF">
      <w:pPr>
        <w:jc w:val="both"/>
        <w:rPr>
          <w:rFonts w:ascii="Verdana" w:hAnsi="Verdana"/>
          <w:i/>
          <w:color w:val="002060"/>
          <w:sz w:val="22"/>
          <w:szCs w:val="20"/>
        </w:rPr>
      </w:pPr>
      <w:r w:rsidRPr="00BA1BC7">
        <w:rPr>
          <w:rFonts w:ascii="Verdana" w:hAnsi="Verdana"/>
          <w:color w:val="002060"/>
          <w:sz w:val="22"/>
        </w:rPr>
        <w:t xml:space="preserve">A campanha foi desenvolvida pela </w:t>
      </w:r>
      <w:r w:rsidRPr="00BA1BC7">
        <w:rPr>
          <w:rFonts w:ascii="Verdana" w:hAnsi="Verdana"/>
          <w:b/>
          <w:color w:val="002060"/>
          <w:sz w:val="22"/>
        </w:rPr>
        <w:t>Sra. Rushmore</w:t>
      </w:r>
      <w:r w:rsidRPr="00BA1BC7">
        <w:rPr>
          <w:rFonts w:ascii="Verdana" w:hAnsi="Verdana"/>
          <w:color w:val="002060"/>
          <w:sz w:val="22"/>
        </w:rPr>
        <w:t xml:space="preserve">, agência responsável pela marca </w:t>
      </w:r>
      <w:r w:rsidRPr="00BA1BC7">
        <w:rPr>
          <w:rFonts w:ascii="Verdana" w:hAnsi="Verdana"/>
          <w:i/>
          <w:color w:val="002060"/>
          <w:sz w:val="22"/>
        </w:rPr>
        <w:t>IBEROSTAR</w:t>
      </w:r>
      <w:r w:rsidRPr="00BA1BC7">
        <w:rPr>
          <w:rFonts w:ascii="Verdana" w:hAnsi="Verdana"/>
          <w:color w:val="002060"/>
          <w:sz w:val="22"/>
        </w:rPr>
        <w:t xml:space="preserve"> desde 2009. </w:t>
      </w:r>
      <w:r w:rsidR="007267D0">
        <w:rPr>
          <w:rFonts w:ascii="Verdana" w:hAnsi="Verdana"/>
          <w:color w:val="002060"/>
          <w:sz w:val="22"/>
        </w:rPr>
        <w:t xml:space="preserve">Segundo </w:t>
      </w:r>
      <w:r w:rsidRPr="00BA1BC7">
        <w:rPr>
          <w:rFonts w:ascii="Verdana" w:hAnsi="Verdana"/>
          <w:b/>
          <w:color w:val="002060"/>
          <w:sz w:val="22"/>
        </w:rPr>
        <w:t xml:space="preserve">Carlos Murillo, </w:t>
      </w:r>
      <w:r w:rsidR="007267D0">
        <w:rPr>
          <w:rFonts w:ascii="Verdana" w:hAnsi="Verdana"/>
          <w:b/>
          <w:color w:val="002060"/>
          <w:sz w:val="22"/>
        </w:rPr>
        <w:t>d</w:t>
      </w:r>
      <w:r w:rsidRPr="00BA1BC7">
        <w:rPr>
          <w:rFonts w:ascii="Verdana" w:hAnsi="Verdana"/>
          <w:b/>
          <w:color w:val="002060"/>
          <w:sz w:val="22"/>
        </w:rPr>
        <w:t>iretor de Contas e Integração Digital da agência</w:t>
      </w:r>
      <w:r w:rsidR="007267D0">
        <w:rPr>
          <w:rFonts w:ascii="Verdana" w:hAnsi="Verdana"/>
          <w:b/>
          <w:color w:val="002060"/>
          <w:sz w:val="22"/>
        </w:rPr>
        <w:t xml:space="preserve">, </w:t>
      </w:r>
      <w:r w:rsidRPr="00BA1BC7">
        <w:rPr>
          <w:rFonts w:ascii="Verdana" w:hAnsi="Verdana"/>
          <w:i/>
          <w:color w:val="002060"/>
          <w:sz w:val="22"/>
        </w:rPr>
        <w:t>“</w:t>
      </w:r>
      <w:r w:rsidR="007267D0">
        <w:rPr>
          <w:rFonts w:ascii="Verdana" w:hAnsi="Verdana"/>
          <w:i/>
          <w:color w:val="002060"/>
          <w:sz w:val="22"/>
        </w:rPr>
        <w:t>a</w:t>
      </w:r>
      <w:r w:rsidRPr="00BA1BC7">
        <w:rPr>
          <w:rFonts w:ascii="Verdana" w:hAnsi="Verdana"/>
          <w:i/>
          <w:color w:val="002060"/>
          <w:sz w:val="22"/>
        </w:rPr>
        <w:t xml:space="preserve"> nova campanha representou um grande desafio </w:t>
      </w:r>
      <w:r w:rsidR="00615C0F">
        <w:rPr>
          <w:rFonts w:ascii="Verdana" w:hAnsi="Verdana"/>
          <w:i/>
          <w:color w:val="002060"/>
          <w:sz w:val="22"/>
        </w:rPr>
        <w:t xml:space="preserve">- </w:t>
      </w:r>
      <w:r w:rsidRPr="00BA1BC7">
        <w:rPr>
          <w:rFonts w:ascii="Verdana" w:hAnsi="Verdana"/>
          <w:i/>
          <w:color w:val="002060"/>
          <w:sz w:val="22"/>
        </w:rPr>
        <w:t xml:space="preserve">integrá-la </w:t>
      </w:r>
      <w:r w:rsidR="00615C0F">
        <w:rPr>
          <w:rFonts w:ascii="Verdana" w:hAnsi="Verdana"/>
          <w:i/>
          <w:color w:val="002060"/>
          <w:sz w:val="22"/>
        </w:rPr>
        <w:t>ao</w:t>
      </w:r>
      <w:r w:rsidR="00615C0F" w:rsidRPr="00BA1BC7">
        <w:rPr>
          <w:rFonts w:ascii="Verdana" w:hAnsi="Verdana"/>
          <w:i/>
          <w:color w:val="002060"/>
          <w:sz w:val="22"/>
        </w:rPr>
        <w:t xml:space="preserve"> </w:t>
      </w:r>
      <w:r w:rsidR="00615C0F">
        <w:rPr>
          <w:rFonts w:ascii="Verdana" w:hAnsi="Verdana"/>
          <w:i/>
          <w:color w:val="002060"/>
          <w:sz w:val="22"/>
        </w:rPr>
        <w:t>‘</w:t>
      </w:r>
      <w:r w:rsidRPr="00BA1BC7">
        <w:rPr>
          <w:rFonts w:ascii="Verdana" w:hAnsi="Verdana"/>
          <w:i/>
          <w:color w:val="002060"/>
          <w:sz w:val="22"/>
        </w:rPr>
        <w:t xml:space="preserve">Modelo de Relação com o Cliente </w:t>
      </w:r>
      <w:r w:rsidR="00115C44">
        <w:rPr>
          <w:rFonts w:ascii="Verdana" w:hAnsi="Verdana"/>
          <w:i/>
          <w:color w:val="002060"/>
          <w:sz w:val="22"/>
        </w:rPr>
        <w:t>IBEROSTAR</w:t>
      </w:r>
      <w:r w:rsidR="00615C0F">
        <w:rPr>
          <w:rFonts w:ascii="Verdana" w:hAnsi="Verdana"/>
          <w:i/>
          <w:color w:val="002060"/>
          <w:sz w:val="22"/>
        </w:rPr>
        <w:t>’</w:t>
      </w:r>
      <w:r w:rsidRPr="00BA1BC7">
        <w:rPr>
          <w:rFonts w:ascii="Verdana" w:hAnsi="Verdana"/>
          <w:i/>
          <w:color w:val="002060"/>
          <w:sz w:val="22"/>
        </w:rPr>
        <w:t xml:space="preserve">. </w:t>
      </w:r>
      <w:r w:rsidR="00A7238E">
        <w:rPr>
          <w:rFonts w:ascii="Verdana" w:hAnsi="Verdana"/>
          <w:i/>
          <w:color w:val="002060"/>
          <w:sz w:val="22"/>
        </w:rPr>
        <w:t>Ao manter</w:t>
      </w:r>
      <w:r w:rsidRPr="00BA1BC7">
        <w:rPr>
          <w:rFonts w:ascii="Verdana" w:hAnsi="Verdana"/>
          <w:i/>
          <w:color w:val="002060"/>
          <w:sz w:val="22"/>
        </w:rPr>
        <w:t xml:space="preserve"> </w:t>
      </w:r>
      <w:hyperlink r:id="rId14" w:history="1">
        <w:r w:rsidR="00115C44" w:rsidRPr="005C61CC">
          <w:rPr>
            <w:rStyle w:val="Hipervnculo"/>
            <w:rFonts w:ascii="Verdana" w:hAnsi="Verdana"/>
            <w:b/>
            <w:i/>
            <w:sz w:val="22"/>
          </w:rPr>
          <w:t>INSIDE IBEROSTAR</w:t>
        </w:r>
      </w:hyperlink>
      <w:r w:rsidRPr="00BA1BC7">
        <w:rPr>
          <w:rFonts w:ascii="Verdana" w:hAnsi="Verdana"/>
          <w:b/>
          <w:i/>
          <w:color w:val="002060"/>
          <w:sz w:val="22"/>
        </w:rPr>
        <w:t xml:space="preserve"> </w:t>
      </w:r>
      <w:r w:rsidRPr="00BA1BC7">
        <w:rPr>
          <w:rFonts w:ascii="Verdana" w:hAnsi="Verdana"/>
          <w:i/>
          <w:color w:val="002060"/>
          <w:sz w:val="22"/>
        </w:rPr>
        <w:t xml:space="preserve">como </w:t>
      </w:r>
      <w:proofErr w:type="gramStart"/>
      <w:r w:rsidRPr="00BA1BC7">
        <w:rPr>
          <w:rFonts w:ascii="Verdana" w:hAnsi="Verdana"/>
          <w:i/>
          <w:color w:val="002060"/>
          <w:sz w:val="22"/>
        </w:rPr>
        <w:t>conceito d</w:t>
      </w:r>
      <w:r w:rsidR="00FB1312">
        <w:rPr>
          <w:rFonts w:ascii="Verdana" w:hAnsi="Verdana"/>
          <w:i/>
          <w:color w:val="002060"/>
          <w:sz w:val="22"/>
        </w:rPr>
        <w:t>a</w:t>
      </w:r>
      <w:r w:rsidRPr="00BA1BC7">
        <w:rPr>
          <w:rFonts w:ascii="Verdana" w:hAnsi="Verdana"/>
          <w:i/>
          <w:color w:val="002060"/>
          <w:sz w:val="22"/>
        </w:rPr>
        <w:t xml:space="preserve"> campanha, evoluímos</w:t>
      </w:r>
      <w:proofErr w:type="gramEnd"/>
      <w:r w:rsidRPr="00BA1BC7">
        <w:rPr>
          <w:rFonts w:ascii="Verdana" w:hAnsi="Verdana"/>
          <w:i/>
          <w:color w:val="002060"/>
          <w:sz w:val="22"/>
        </w:rPr>
        <w:t xml:space="preserve"> desde o desenvolvimento de peças puramente publicitárias para o desenvolvimento de conteúdos informativos relevantes sobre os produtos e serviços que a empresa coloca à disposição dos seus clientes. O novo microsite </w:t>
      </w:r>
      <w:r w:rsidRPr="00BA1BC7">
        <w:rPr>
          <w:rFonts w:ascii="Verdana" w:hAnsi="Verdana"/>
          <w:i/>
          <w:color w:val="002060"/>
          <w:sz w:val="22"/>
        </w:rPr>
        <w:lastRenderedPageBreak/>
        <w:t>é, em suma, uma janela aberta para espreitar e descobrir o que a IBEROSTAR pode o</w:t>
      </w:r>
      <w:r w:rsidR="00294A9D" w:rsidRPr="00BA1BC7">
        <w:rPr>
          <w:rFonts w:ascii="Verdana" w:hAnsi="Verdana"/>
          <w:i/>
          <w:color w:val="002060"/>
          <w:sz w:val="22"/>
        </w:rPr>
        <w:t>ferecer</w:t>
      </w:r>
      <w:r w:rsidR="004B0846">
        <w:rPr>
          <w:rFonts w:ascii="Verdana" w:hAnsi="Verdana"/>
          <w:i/>
          <w:color w:val="002060"/>
          <w:sz w:val="22"/>
        </w:rPr>
        <w:t xml:space="preserve"> aos viajantes</w:t>
      </w:r>
      <w:r w:rsidR="00294A9D" w:rsidRPr="00BA1BC7">
        <w:rPr>
          <w:rFonts w:ascii="Verdana" w:hAnsi="Verdana"/>
          <w:i/>
          <w:color w:val="002060"/>
          <w:sz w:val="22"/>
        </w:rPr>
        <w:t xml:space="preserve"> durante as suas férias”.</w:t>
      </w:r>
    </w:p>
    <w:p w14:paraId="48970072" w14:textId="77777777" w:rsidR="00E46D2E" w:rsidRPr="00BA1BC7" w:rsidRDefault="00E46D2E" w:rsidP="00992ABF">
      <w:pPr>
        <w:jc w:val="both"/>
        <w:rPr>
          <w:rFonts w:ascii="Verdana" w:hAnsi="Verdana"/>
          <w:i/>
          <w:color w:val="002060"/>
          <w:sz w:val="22"/>
          <w:szCs w:val="20"/>
        </w:rPr>
      </w:pPr>
    </w:p>
    <w:p w14:paraId="63F8DE64" w14:textId="5E14282F" w:rsidR="002E2F84" w:rsidRPr="00BA1BC7" w:rsidRDefault="00745D05" w:rsidP="00992ABF">
      <w:pPr>
        <w:jc w:val="both"/>
        <w:rPr>
          <w:rFonts w:ascii="Verdana" w:hAnsi="Verdana"/>
          <w:color w:val="002060"/>
          <w:sz w:val="22"/>
          <w:szCs w:val="20"/>
        </w:rPr>
      </w:pPr>
      <w:r w:rsidRPr="00BA1BC7">
        <w:rPr>
          <w:rFonts w:ascii="Verdana" w:hAnsi="Verdana"/>
          <w:color w:val="002060"/>
          <w:sz w:val="22"/>
        </w:rPr>
        <w:t>A nova campanha foi lançada em três versões</w:t>
      </w:r>
      <w:r w:rsidR="00A7238E">
        <w:rPr>
          <w:rFonts w:ascii="Verdana" w:hAnsi="Verdana"/>
          <w:color w:val="002060"/>
          <w:sz w:val="22"/>
        </w:rPr>
        <w:t xml:space="preserve"> – PC </w:t>
      </w:r>
      <w:r w:rsidRPr="00BA1BC7">
        <w:rPr>
          <w:rFonts w:ascii="Verdana" w:hAnsi="Verdana"/>
          <w:color w:val="002060"/>
          <w:sz w:val="22"/>
        </w:rPr>
        <w:t xml:space="preserve">, </w:t>
      </w:r>
      <w:r w:rsidR="00A7238E">
        <w:rPr>
          <w:rFonts w:ascii="Verdana" w:hAnsi="Verdana"/>
          <w:color w:val="002060"/>
          <w:sz w:val="22"/>
        </w:rPr>
        <w:t>m</w:t>
      </w:r>
      <w:r w:rsidRPr="00BA1BC7">
        <w:rPr>
          <w:rFonts w:ascii="Verdana" w:hAnsi="Verdana"/>
          <w:color w:val="002060"/>
          <w:sz w:val="22"/>
        </w:rPr>
        <w:t xml:space="preserve">obile e </w:t>
      </w:r>
      <w:r w:rsidR="00A7238E">
        <w:rPr>
          <w:rFonts w:ascii="Verdana" w:hAnsi="Verdana"/>
          <w:color w:val="002060"/>
          <w:sz w:val="22"/>
        </w:rPr>
        <w:t>t</w:t>
      </w:r>
      <w:r w:rsidRPr="00BA1BC7">
        <w:rPr>
          <w:rFonts w:ascii="Verdana" w:hAnsi="Verdana"/>
          <w:color w:val="002060"/>
          <w:sz w:val="22"/>
        </w:rPr>
        <w:t>ablet</w:t>
      </w:r>
      <w:r w:rsidR="00A7238E">
        <w:rPr>
          <w:rFonts w:ascii="Verdana" w:hAnsi="Verdana"/>
          <w:color w:val="002060"/>
          <w:sz w:val="22"/>
        </w:rPr>
        <w:t xml:space="preserve"> - e em </w:t>
      </w:r>
      <w:r w:rsidRPr="00BA1BC7">
        <w:rPr>
          <w:rFonts w:ascii="Verdana" w:hAnsi="Verdana"/>
          <w:b/>
          <w:color w:val="002060"/>
          <w:sz w:val="22"/>
        </w:rPr>
        <w:t>sete idiomas</w:t>
      </w:r>
      <w:r w:rsidRPr="00BA1BC7">
        <w:rPr>
          <w:rFonts w:ascii="Verdana" w:hAnsi="Verdana"/>
          <w:color w:val="002060"/>
          <w:sz w:val="22"/>
        </w:rPr>
        <w:t xml:space="preserve"> (inglês, espanhol, francês, alemão, português, italiano e russo), cobrindo 95% dos atuais clientes </w:t>
      </w:r>
      <w:r w:rsidR="00115C44">
        <w:rPr>
          <w:rFonts w:ascii="Verdana" w:hAnsi="Verdana"/>
          <w:color w:val="002060"/>
          <w:sz w:val="22"/>
        </w:rPr>
        <w:t>IBEROSTAR</w:t>
      </w:r>
      <w:r w:rsidRPr="00BA1BC7">
        <w:rPr>
          <w:rFonts w:ascii="Verdana" w:hAnsi="Verdana"/>
          <w:color w:val="002060"/>
          <w:sz w:val="22"/>
        </w:rPr>
        <w:t xml:space="preserve"> e chegando a </w:t>
      </w:r>
      <w:r w:rsidR="00A7238E">
        <w:rPr>
          <w:rFonts w:ascii="Verdana" w:hAnsi="Verdana"/>
          <w:color w:val="002060"/>
          <w:sz w:val="22"/>
        </w:rPr>
        <w:t>cem</w:t>
      </w:r>
      <w:r w:rsidRPr="00BA1BC7">
        <w:rPr>
          <w:rFonts w:ascii="Verdana" w:hAnsi="Verdana"/>
          <w:color w:val="002060"/>
          <w:sz w:val="22"/>
        </w:rPr>
        <w:t xml:space="preserve"> países. </w:t>
      </w:r>
    </w:p>
    <w:p w14:paraId="5D789F62" w14:textId="77777777" w:rsidR="002E2F84" w:rsidRPr="00BA1BC7" w:rsidRDefault="002E2F84" w:rsidP="00992ABF">
      <w:pPr>
        <w:jc w:val="both"/>
        <w:rPr>
          <w:rFonts w:ascii="Verdana" w:hAnsi="Verdana"/>
          <w:color w:val="002060"/>
          <w:sz w:val="22"/>
          <w:szCs w:val="20"/>
        </w:rPr>
      </w:pPr>
    </w:p>
    <w:p w14:paraId="77875282" w14:textId="6D5A26EF" w:rsidR="00992ABF" w:rsidRPr="00BA1BC7" w:rsidRDefault="00992ABF" w:rsidP="00992ABF">
      <w:pPr>
        <w:jc w:val="both"/>
        <w:rPr>
          <w:rFonts w:ascii="Verdana" w:hAnsi="Verdana"/>
          <w:color w:val="002060"/>
          <w:sz w:val="22"/>
          <w:szCs w:val="20"/>
        </w:rPr>
      </w:pPr>
      <w:r w:rsidRPr="00BA1BC7">
        <w:rPr>
          <w:rFonts w:ascii="Verdana" w:hAnsi="Verdana"/>
          <w:color w:val="002060"/>
          <w:sz w:val="22"/>
        </w:rPr>
        <w:t xml:space="preserve">A difusão da campanha é de carácter internacional. </w:t>
      </w:r>
      <w:r w:rsidR="00115C44">
        <w:rPr>
          <w:rFonts w:ascii="Verdana" w:hAnsi="Verdana"/>
          <w:color w:val="002060"/>
          <w:sz w:val="22"/>
        </w:rPr>
        <w:t>Poderá ser visualizada no site i</w:t>
      </w:r>
      <w:r w:rsidRPr="00BA1BC7">
        <w:rPr>
          <w:rFonts w:ascii="Verdana" w:hAnsi="Verdana"/>
          <w:color w:val="002060"/>
          <w:sz w:val="22"/>
        </w:rPr>
        <w:t>berostar.com e nos perfis de RRSS da empresa. Além disso, será reforçada com ações de Relações Públicas</w:t>
      </w:r>
      <w:r w:rsidR="00F126AF">
        <w:rPr>
          <w:rFonts w:ascii="Verdana" w:hAnsi="Verdana"/>
          <w:color w:val="002060"/>
          <w:sz w:val="22"/>
        </w:rPr>
        <w:t>. Também está planejada</w:t>
      </w:r>
      <w:r w:rsidR="00FB1312">
        <w:rPr>
          <w:rFonts w:ascii="Verdana" w:hAnsi="Verdana"/>
          <w:color w:val="002060"/>
          <w:sz w:val="22"/>
        </w:rPr>
        <w:t xml:space="preserve">, entre maio </w:t>
      </w:r>
      <w:r w:rsidR="00F126AF">
        <w:rPr>
          <w:rFonts w:ascii="Verdana" w:hAnsi="Verdana"/>
          <w:color w:val="002060"/>
          <w:sz w:val="22"/>
        </w:rPr>
        <w:t>e</w:t>
      </w:r>
      <w:r w:rsidR="00FB1312">
        <w:rPr>
          <w:rFonts w:ascii="Verdana" w:hAnsi="Verdana"/>
          <w:color w:val="002060"/>
          <w:sz w:val="22"/>
        </w:rPr>
        <w:t xml:space="preserve"> dezembro,</w:t>
      </w:r>
      <w:r w:rsidRPr="00BA1BC7">
        <w:rPr>
          <w:rFonts w:ascii="Verdana" w:hAnsi="Verdana"/>
          <w:color w:val="002060"/>
          <w:sz w:val="22"/>
        </w:rPr>
        <w:t xml:space="preserve"> a compra específica de </w:t>
      </w:r>
      <w:r w:rsidR="00FB1312">
        <w:rPr>
          <w:rFonts w:ascii="Verdana" w:hAnsi="Verdana"/>
          <w:color w:val="002060"/>
          <w:sz w:val="22"/>
        </w:rPr>
        <w:t>m</w:t>
      </w:r>
      <w:r w:rsidR="00F126AF">
        <w:rPr>
          <w:rFonts w:ascii="Verdana" w:hAnsi="Verdana"/>
          <w:color w:val="002060"/>
          <w:sz w:val="22"/>
        </w:rPr>
        <w:t>í</w:t>
      </w:r>
      <w:r w:rsidR="00FB1312">
        <w:rPr>
          <w:rFonts w:ascii="Verdana" w:hAnsi="Verdana"/>
          <w:color w:val="002060"/>
          <w:sz w:val="22"/>
        </w:rPr>
        <w:t>dia</w:t>
      </w:r>
      <w:r w:rsidRPr="00BA1BC7">
        <w:rPr>
          <w:rFonts w:ascii="Verdana" w:hAnsi="Verdana"/>
          <w:color w:val="002060"/>
          <w:sz w:val="22"/>
        </w:rPr>
        <w:t xml:space="preserve"> online nos EUA, Reino Unido, Espanha, Alemanha, Brasil, México, Canadá e Rússia, por um montante superior a </w:t>
      </w:r>
      <w:r w:rsidR="00FB1312">
        <w:rPr>
          <w:rFonts w:ascii="Verdana" w:hAnsi="Verdana"/>
          <w:b/>
          <w:color w:val="002060"/>
          <w:sz w:val="22"/>
        </w:rPr>
        <w:t>€ 6 milhões</w:t>
      </w:r>
      <w:r w:rsidRPr="00BA1BC7">
        <w:rPr>
          <w:rFonts w:ascii="Verdana" w:hAnsi="Verdana"/>
          <w:color w:val="002060"/>
          <w:sz w:val="22"/>
        </w:rPr>
        <w:t>.</w:t>
      </w:r>
    </w:p>
    <w:p w14:paraId="1D753240" w14:textId="77777777" w:rsidR="00475141" w:rsidRPr="00BA1BC7" w:rsidRDefault="00475141" w:rsidP="00475141">
      <w:pPr>
        <w:pStyle w:val="Prrafodelista"/>
        <w:autoSpaceDE w:val="0"/>
        <w:autoSpaceDN w:val="0"/>
        <w:adjustRightInd w:val="0"/>
        <w:ind w:left="0"/>
        <w:contextualSpacing/>
        <w:jc w:val="both"/>
        <w:rPr>
          <w:rFonts w:ascii="Verdana" w:eastAsia="Times New Roman" w:hAnsi="Verdana"/>
          <w:b/>
          <w:color w:val="002060"/>
          <w:sz w:val="22"/>
          <w:szCs w:val="20"/>
        </w:rPr>
      </w:pPr>
    </w:p>
    <w:p w14:paraId="34157FD1" w14:textId="77777777" w:rsidR="00E46D2E" w:rsidRPr="00BA1BC7" w:rsidRDefault="00E46D2E" w:rsidP="00475141">
      <w:pPr>
        <w:pStyle w:val="Prrafodelista"/>
        <w:autoSpaceDE w:val="0"/>
        <w:autoSpaceDN w:val="0"/>
        <w:adjustRightInd w:val="0"/>
        <w:ind w:left="0"/>
        <w:contextualSpacing/>
        <w:jc w:val="both"/>
        <w:rPr>
          <w:rFonts w:ascii="Verdana" w:hAnsi="Verdana"/>
          <w:b/>
          <w:bCs/>
          <w:color w:val="002060"/>
          <w:sz w:val="22"/>
          <w:szCs w:val="22"/>
          <w:lang w:val="es-ES" w:eastAsia="es-ES" w:bidi="es-ES_tradnl"/>
        </w:rPr>
      </w:pPr>
      <w:r w:rsidRPr="00BA1BC7">
        <w:rPr>
          <w:rFonts w:ascii="Verdana" w:hAnsi="Verdana"/>
          <w:b/>
          <w:bCs/>
          <w:color w:val="002060"/>
          <w:sz w:val="22"/>
          <w:szCs w:val="22"/>
          <w:lang w:val="es-ES" w:eastAsia="es-ES" w:bidi="es-ES_tradnl"/>
        </w:rPr>
        <w:t xml:space="preserve">Nota </w:t>
      </w:r>
      <w:proofErr w:type="spellStart"/>
      <w:r w:rsidRPr="00BA1BC7">
        <w:rPr>
          <w:rFonts w:ascii="Verdana" w:hAnsi="Verdana"/>
          <w:b/>
          <w:bCs/>
          <w:color w:val="002060"/>
          <w:sz w:val="22"/>
          <w:szCs w:val="22"/>
          <w:lang w:val="es-ES" w:eastAsia="es-ES" w:bidi="es-ES_tradnl"/>
        </w:rPr>
        <w:t>ao</w:t>
      </w:r>
      <w:proofErr w:type="spellEnd"/>
      <w:r w:rsidRPr="00BA1BC7">
        <w:rPr>
          <w:rFonts w:ascii="Verdana" w:hAnsi="Verdana"/>
          <w:b/>
          <w:bCs/>
          <w:color w:val="002060"/>
          <w:sz w:val="22"/>
          <w:szCs w:val="22"/>
          <w:lang w:val="es-ES" w:eastAsia="es-ES" w:bidi="es-ES_tradnl"/>
        </w:rPr>
        <w:t xml:space="preserve"> editor</w:t>
      </w:r>
      <w:r w:rsidRPr="00BA1BC7">
        <w:rPr>
          <w:rFonts w:ascii="Verdana" w:hAnsi="Verdana"/>
          <w:bCs/>
          <w:color w:val="002060"/>
          <w:sz w:val="22"/>
          <w:szCs w:val="22"/>
          <w:lang w:val="es-ES" w:eastAsia="es-ES" w:bidi="es-ES_tradnl"/>
        </w:rPr>
        <w:t>:</w:t>
      </w:r>
    </w:p>
    <w:p w14:paraId="37D5421A" w14:textId="77777777" w:rsidR="00E46D2E" w:rsidRPr="00BA1BC7" w:rsidRDefault="00E46D2E" w:rsidP="00475141">
      <w:pPr>
        <w:pStyle w:val="Prrafodelista"/>
        <w:autoSpaceDE w:val="0"/>
        <w:autoSpaceDN w:val="0"/>
        <w:adjustRightInd w:val="0"/>
        <w:ind w:left="0"/>
        <w:contextualSpacing/>
        <w:jc w:val="both"/>
        <w:rPr>
          <w:rFonts w:ascii="Verdana" w:hAnsi="Verdana"/>
          <w:bCs/>
          <w:color w:val="002060"/>
          <w:sz w:val="22"/>
          <w:szCs w:val="22"/>
        </w:rPr>
      </w:pPr>
    </w:p>
    <w:p w14:paraId="0B55BCBC" w14:textId="4207340F" w:rsidR="00475141" w:rsidRPr="00BA1BC7" w:rsidRDefault="00E46D2E" w:rsidP="00992ABF">
      <w:pPr>
        <w:pStyle w:val="Prrafodelista"/>
        <w:numPr>
          <w:ilvl w:val="0"/>
          <w:numId w:val="9"/>
        </w:numPr>
        <w:autoSpaceDE w:val="0"/>
        <w:autoSpaceDN w:val="0"/>
        <w:adjustRightInd w:val="0"/>
        <w:contextualSpacing/>
        <w:jc w:val="both"/>
        <w:rPr>
          <w:rFonts w:ascii="Verdana" w:hAnsi="Verdana"/>
          <w:bCs/>
          <w:color w:val="002060"/>
          <w:sz w:val="22"/>
          <w:szCs w:val="22"/>
        </w:rPr>
      </w:pPr>
      <w:r w:rsidRPr="00BA1BC7">
        <w:rPr>
          <w:rFonts w:ascii="Verdana" w:hAnsi="Verdana"/>
          <w:color w:val="002060"/>
          <w:sz w:val="22"/>
        </w:rPr>
        <w:t xml:space="preserve">Neste </w:t>
      </w:r>
      <w:hyperlink r:id="rId15" w:history="1">
        <w:r w:rsidRPr="005C61CC">
          <w:rPr>
            <w:rStyle w:val="Hipervnculo"/>
            <w:rFonts w:ascii="Verdana" w:hAnsi="Verdana"/>
            <w:sz w:val="22"/>
          </w:rPr>
          <w:t>vídeo explicativo</w:t>
        </w:r>
      </w:hyperlink>
      <w:r w:rsidRPr="00BA1BC7">
        <w:rPr>
          <w:rFonts w:ascii="Verdana" w:hAnsi="Verdana"/>
          <w:color w:val="002060"/>
          <w:sz w:val="22"/>
        </w:rPr>
        <w:t xml:space="preserve"> </w:t>
      </w:r>
      <w:r w:rsidR="00FB1312">
        <w:rPr>
          <w:rFonts w:ascii="Verdana" w:hAnsi="Verdana"/>
          <w:color w:val="002060"/>
          <w:sz w:val="22"/>
        </w:rPr>
        <w:t xml:space="preserve">é possível </w:t>
      </w:r>
      <w:r w:rsidRPr="00BA1BC7">
        <w:rPr>
          <w:rFonts w:ascii="Verdana" w:hAnsi="Verdana"/>
          <w:color w:val="002060"/>
          <w:sz w:val="22"/>
        </w:rPr>
        <w:t>conhecer todos os detalhes da campanha.</w:t>
      </w:r>
    </w:p>
    <w:p w14:paraId="7336313D" w14:textId="77777777" w:rsidR="00E46D2E" w:rsidRPr="00BA1BC7" w:rsidRDefault="00E46D2E" w:rsidP="00E46D2E">
      <w:pPr>
        <w:pStyle w:val="Prrafodelista"/>
        <w:autoSpaceDE w:val="0"/>
        <w:autoSpaceDN w:val="0"/>
        <w:adjustRightInd w:val="0"/>
        <w:contextualSpacing/>
        <w:jc w:val="both"/>
        <w:rPr>
          <w:rFonts w:ascii="Verdana" w:hAnsi="Verdana"/>
          <w:bCs/>
          <w:color w:val="002060"/>
          <w:sz w:val="22"/>
          <w:szCs w:val="22"/>
        </w:rPr>
      </w:pPr>
    </w:p>
    <w:p w14:paraId="010BF32A" w14:textId="77777777" w:rsidR="00FB1312" w:rsidRPr="00C85C6B" w:rsidRDefault="00FB1312" w:rsidP="00FB1312">
      <w:pPr>
        <w:jc w:val="both"/>
        <w:rPr>
          <w:rFonts w:ascii="Verdana" w:hAnsi="Verdana"/>
          <w:b/>
          <w:bCs/>
          <w:color w:val="1F497D"/>
          <w:sz w:val="18"/>
          <w:szCs w:val="18"/>
        </w:rPr>
      </w:pPr>
      <w:r w:rsidRPr="00C85C6B">
        <w:rPr>
          <w:rFonts w:ascii="Verdana" w:hAnsi="Verdana"/>
          <w:b/>
          <w:color w:val="1F497D"/>
          <w:sz w:val="18"/>
        </w:rPr>
        <w:t>Sobre IBEROSTAR Hotels &amp; Resorts</w:t>
      </w:r>
    </w:p>
    <w:p w14:paraId="427C4B6E" w14:textId="77777777" w:rsidR="00FB1312" w:rsidRDefault="00FB1312" w:rsidP="00FB1312">
      <w:pPr>
        <w:jc w:val="both"/>
        <w:rPr>
          <w:rFonts w:ascii="Verdana" w:hAnsi="Verdana"/>
          <w:color w:val="1F497D"/>
          <w:sz w:val="18"/>
          <w:szCs w:val="18"/>
        </w:rPr>
      </w:pPr>
      <w:r w:rsidRPr="00CC0C50">
        <w:rPr>
          <w:rFonts w:ascii="Verdana" w:hAnsi="Verdana"/>
          <w:color w:val="1F497D"/>
          <w:sz w:val="18"/>
          <w:szCs w:val="18"/>
        </w:rPr>
        <w:t xml:space="preserve">IBEROSTAR Hotels &amp; Resorts é uma rede hoteleira fundada pela família Fluxá em 1986, em Palma de Maiorca, nas Ilhas Baleares, Espanha. Parte integrante do GRUPO IBEROSTAR, com mais de 50 anos de história, é uma das principais organizações turísticas espanholas. Atualmente, dispõe de </w:t>
      </w:r>
      <w:r>
        <w:rPr>
          <w:rFonts w:ascii="Verdana" w:hAnsi="Verdana"/>
          <w:color w:val="1F497D"/>
          <w:sz w:val="18"/>
          <w:szCs w:val="18"/>
        </w:rPr>
        <w:t>cerca de 100 hotéis em 13</w:t>
      </w:r>
      <w:r w:rsidRPr="00CC0C50">
        <w:rPr>
          <w:rFonts w:ascii="Verdana" w:hAnsi="Verdana"/>
          <w:color w:val="1F497D"/>
          <w:sz w:val="18"/>
          <w:szCs w:val="18"/>
        </w:rPr>
        <w:t xml:space="preserve"> países.  </w:t>
      </w:r>
    </w:p>
    <w:p w14:paraId="35668524" w14:textId="77777777" w:rsidR="00FB1312" w:rsidRDefault="00FB1312" w:rsidP="00FB1312">
      <w:pPr>
        <w:jc w:val="both"/>
        <w:rPr>
          <w:rFonts w:ascii="Verdana" w:hAnsi="Verdana"/>
          <w:color w:val="1F497D"/>
          <w:sz w:val="18"/>
          <w:szCs w:val="18"/>
        </w:rPr>
      </w:pPr>
    </w:p>
    <w:p w14:paraId="390E94A3" w14:textId="77777777" w:rsidR="00FB1312" w:rsidRPr="00CC0C50" w:rsidRDefault="00FB1312" w:rsidP="00FB1312">
      <w:pPr>
        <w:jc w:val="both"/>
        <w:rPr>
          <w:rFonts w:ascii="Verdana" w:hAnsi="Verdana"/>
          <w:color w:val="1F497D"/>
          <w:sz w:val="18"/>
          <w:szCs w:val="18"/>
        </w:rPr>
      </w:pPr>
      <w:r w:rsidRPr="00CC0C50">
        <w:rPr>
          <w:rFonts w:ascii="Verdana" w:hAnsi="Verdana"/>
          <w:b/>
          <w:color w:val="1F497D"/>
          <w:sz w:val="18"/>
          <w:szCs w:val="18"/>
        </w:rPr>
        <w:t>Para mais informações:</w:t>
      </w:r>
      <w:r w:rsidRPr="00CC0C50">
        <w:rPr>
          <w:rFonts w:ascii="Verdana" w:hAnsi="Verdana"/>
          <w:color w:val="1F497D"/>
          <w:sz w:val="18"/>
          <w:szCs w:val="18"/>
        </w:rPr>
        <w:t xml:space="preserve"> iberostar.com </w:t>
      </w:r>
    </w:p>
    <w:p w14:paraId="7F6913E4" w14:textId="77777777" w:rsidR="00FB1312" w:rsidRPr="009679FA" w:rsidRDefault="00FB1312" w:rsidP="00FB1312">
      <w:pPr>
        <w:ind w:left="708"/>
        <w:rPr>
          <w:color w:val="1F497D"/>
        </w:rPr>
      </w:pPr>
    </w:p>
    <w:p w14:paraId="7D2D1A7E" w14:textId="77777777" w:rsidR="00FB1312" w:rsidRDefault="00FB1312" w:rsidP="00FB1312">
      <w:pPr>
        <w:rPr>
          <w:rFonts w:ascii="Verdana" w:hAnsi="Verdana"/>
          <w:b/>
          <w:bCs/>
          <w:color w:val="1F497D"/>
          <w:sz w:val="20"/>
          <w:szCs w:val="20"/>
        </w:rPr>
      </w:pPr>
      <w:r w:rsidRPr="009679FA">
        <w:rPr>
          <w:rFonts w:ascii="Verdana" w:hAnsi="Verdana"/>
          <w:b/>
          <w:bCs/>
          <w:color w:val="1F497D"/>
          <w:sz w:val="20"/>
          <w:szCs w:val="20"/>
        </w:rPr>
        <w:t>Informações para a imprensa no Brasil</w:t>
      </w:r>
    </w:p>
    <w:p w14:paraId="465E5FF7" w14:textId="77777777" w:rsidR="00FB1312" w:rsidRPr="009679FA" w:rsidRDefault="00FB1312" w:rsidP="00FB1312">
      <w:pPr>
        <w:rPr>
          <w:color w:val="1F497D"/>
        </w:rPr>
      </w:pPr>
    </w:p>
    <w:p w14:paraId="2D945AE0" w14:textId="77777777" w:rsidR="00FB1312" w:rsidRPr="009679FA" w:rsidRDefault="00FB1312" w:rsidP="00FB1312">
      <w:pPr>
        <w:pStyle w:val="Ttulo4"/>
        <w:rPr>
          <w:rFonts w:ascii="Verdana" w:hAnsi="Verdana"/>
          <w:b/>
          <w:bCs/>
          <w:color w:val="1F497D"/>
          <w:lang w:val="x-none"/>
        </w:rPr>
      </w:pPr>
      <w:r w:rsidRPr="009679FA">
        <w:rPr>
          <w:rFonts w:ascii="Verdana" w:hAnsi="Verdana"/>
          <w:b/>
          <w:bCs/>
          <w:color w:val="1F497D"/>
          <w:lang w:val="pt-BR"/>
        </w:rPr>
        <w:t xml:space="preserve">Edelman Significa – </w:t>
      </w:r>
      <w:hyperlink r:id="rId16" w:tgtFrame="_blank" w:history="1">
        <w:r w:rsidRPr="009679FA">
          <w:rPr>
            <w:rStyle w:val="Hipervnculo"/>
            <w:rFonts w:ascii="Verdana" w:hAnsi="Verdana"/>
            <w:b/>
            <w:bCs/>
            <w:color w:val="1F497D"/>
            <w:lang w:val="pt-BR"/>
          </w:rPr>
          <w:t>www.edelman.com.br</w:t>
        </w:r>
      </w:hyperlink>
      <w:r w:rsidRPr="009679FA">
        <w:rPr>
          <w:rFonts w:ascii="Verdana" w:hAnsi="Verdana"/>
          <w:b/>
          <w:bCs/>
          <w:color w:val="1F497D"/>
          <w:lang w:val="x-none"/>
        </w:rPr>
        <w:t xml:space="preserve"> </w:t>
      </w:r>
    </w:p>
    <w:p w14:paraId="2F6F1C8A" w14:textId="77777777" w:rsidR="00FB1312" w:rsidRPr="009679FA" w:rsidRDefault="00FB1312" w:rsidP="00FB1312">
      <w:pPr>
        <w:rPr>
          <w:color w:val="1F497D"/>
          <w:lang w:val="x-none"/>
        </w:rPr>
      </w:pPr>
    </w:p>
    <w:tbl>
      <w:tblPr>
        <w:tblW w:w="9131" w:type="dxa"/>
        <w:tblInd w:w="2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8"/>
        <w:gridCol w:w="1812"/>
        <w:gridCol w:w="4441"/>
      </w:tblGrid>
      <w:tr w:rsidR="00FB1312" w:rsidRPr="009679FA" w14:paraId="3D84B748" w14:textId="77777777" w:rsidTr="00F05504">
        <w:tc>
          <w:tcPr>
            <w:tcW w:w="28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6B9D1" w14:textId="77777777" w:rsidR="00FB1312" w:rsidRPr="009679FA" w:rsidRDefault="00FB1312" w:rsidP="00F05504">
            <w:pPr>
              <w:rPr>
                <w:color w:val="1F497D"/>
              </w:rPr>
            </w:pPr>
            <w:r w:rsidRPr="009679FA">
              <w:rPr>
                <w:rFonts w:ascii="Verdana" w:hAnsi="Verdana"/>
                <w:color w:val="1F497D"/>
                <w:sz w:val="18"/>
                <w:szCs w:val="18"/>
              </w:rPr>
              <w:t>Flavia Silva</w:t>
            </w:r>
          </w:p>
        </w:tc>
        <w:tc>
          <w:tcPr>
            <w:tcW w:w="18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35F0B" w14:textId="77777777" w:rsidR="00FB1312" w:rsidRPr="009679FA" w:rsidRDefault="00FB1312" w:rsidP="00F05504">
            <w:pPr>
              <w:ind w:left="142"/>
              <w:rPr>
                <w:color w:val="1F497D"/>
              </w:rPr>
            </w:pPr>
            <w:r w:rsidRPr="009679FA">
              <w:rPr>
                <w:rFonts w:ascii="Verdana" w:hAnsi="Verdana"/>
                <w:color w:val="1F497D"/>
                <w:sz w:val="18"/>
                <w:szCs w:val="18"/>
              </w:rPr>
              <w:t>(11) 3060.3115</w:t>
            </w:r>
          </w:p>
        </w:tc>
        <w:tc>
          <w:tcPr>
            <w:tcW w:w="444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1F3DA" w14:textId="77777777" w:rsidR="00FB1312" w:rsidRPr="009679FA" w:rsidRDefault="00780927" w:rsidP="00F05504">
            <w:pPr>
              <w:rPr>
                <w:color w:val="1F497D"/>
              </w:rPr>
            </w:pPr>
            <w:hyperlink r:id="rId17" w:tgtFrame="_blank" w:history="1">
              <w:r w:rsidR="00FB1312" w:rsidRPr="009679FA">
                <w:rPr>
                  <w:rStyle w:val="Hipervnculo"/>
                  <w:rFonts w:ascii="Verdana" w:hAnsi="Verdana"/>
                  <w:color w:val="1F497D"/>
                  <w:sz w:val="18"/>
                  <w:szCs w:val="18"/>
                </w:rPr>
                <w:t>flavia.silva@edelmansignifica.com</w:t>
              </w:r>
            </w:hyperlink>
            <w:r w:rsidR="00FB1312" w:rsidRPr="009679FA">
              <w:rPr>
                <w:rFonts w:ascii="Verdana" w:hAnsi="Verdana"/>
                <w:color w:val="1F497D"/>
                <w:sz w:val="18"/>
                <w:szCs w:val="18"/>
              </w:rPr>
              <w:t> </w:t>
            </w:r>
          </w:p>
        </w:tc>
      </w:tr>
      <w:tr w:rsidR="00FB1312" w:rsidRPr="009679FA" w14:paraId="796D77D5" w14:textId="77777777" w:rsidTr="00F05504">
        <w:tc>
          <w:tcPr>
            <w:tcW w:w="28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80AC4" w14:textId="77777777" w:rsidR="00FB1312" w:rsidRPr="009679FA" w:rsidRDefault="00FB1312" w:rsidP="00F05504">
            <w:pPr>
              <w:rPr>
                <w:color w:val="1F497D"/>
              </w:rPr>
            </w:pPr>
            <w:r w:rsidRPr="009679FA">
              <w:rPr>
                <w:rFonts w:ascii="Verdana" w:hAnsi="Verdana"/>
                <w:color w:val="1F497D"/>
                <w:sz w:val="18"/>
                <w:szCs w:val="18"/>
              </w:rPr>
              <w:t>Guilherme Lorenzetti</w:t>
            </w:r>
          </w:p>
        </w:tc>
        <w:tc>
          <w:tcPr>
            <w:tcW w:w="18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1D13A" w14:textId="77777777" w:rsidR="00FB1312" w:rsidRPr="009679FA" w:rsidRDefault="00FB1312" w:rsidP="00F05504">
            <w:pPr>
              <w:ind w:left="142"/>
              <w:rPr>
                <w:color w:val="1F497D"/>
              </w:rPr>
            </w:pPr>
            <w:r w:rsidRPr="009679FA">
              <w:rPr>
                <w:rFonts w:ascii="Verdana" w:hAnsi="Verdana"/>
                <w:color w:val="1F497D"/>
                <w:sz w:val="18"/>
                <w:szCs w:val="18"/>
              </w:rPr>
              <w:t>(11) 3060.3116</w:t>
            </w:r>
          </w:p>
        </w:tc>
        <w:tc>
          <w:tcPr>
            <w:tcW w:w="444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4779C" w14:textId="77777777" w:rsidR="00FB1312" w:rsidRPr="009679FA" w:rsidRDefault="00780927" w:rsidP="00F05504">
            <w:pPr>
              <w:rPr>
                <w:color w:val="1F497D"/>
              </w:rPr>
            </w:pPr>
            <w:hyperlink r:id="rId18" w:tgtFrame="_blank" w:history="1">
              <w:r w:rsidR="00FB1312" w:rsidRPr="009679FA">
                <w:rPr>
                  <w:rStyle w:val="Hipervnculo"/>
                  <w:rFonts w:ascii="Verdana" w:hAnsi="Verdana"/>
                  <w:color w:val="1F497D"/>
                  <w:sz w:val="18"/>
                  <w:szCs w:val="18"/>
                </w:rPr>
                <w:t>guilherme.lorenzetti@edelmansignifica.com</w:t>
              </w:r>
            </w:hyperlink>
          </w:p>
        </w:tc>
      </w:tr>
    </w:tbl>
    <w:p w14:paraId="779B1040" w14:textId="77777777" w:rsidR="00512658" w:rsidRPr="00BA1BC7" w:rsidRDefault="00512658" w:rsidP="009835B6">
      <w:pPr>
        <w:jc w:val="center"/>
        <w:outlineLvl w:val="0"/>
        <w:rPr>
          <w:rFonts w:ascii="Tahoma" w:hAnsi="Tahoma" w:cs="Tahoma"/>
          <w:color w:val="002060"/>
          <w:sz w:val="16"/>
          <w:szCs w:val="16"/>
          <w:lang w:val="it-IT" w:eastAsia="es-ES" w:bidi="ar-SA"/>
        </w:rPr>
      </w:pPr>
    </w:p>
    <w:sectPr w:rsidR="00512658" w:rsidRPr="00BA1BC7" w:rsidSect="000C2014">
      <w:headerReference w:type="default" r:id="rId19"/>
      <w:footerReference w:type="default" r:id="rId20"/>
      <w:pgSz w:w="11906" w:h="16838" w:code="9"/>
      <w:pgMar w:top="1800" w:right="849" w:bottom="1440" w:left="960" w:header="360" w:footer="252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6B9658" w14:textId="77777777" w:rsidR="009F03C6" w:rsidRDefault="009F03C6">
      <w:r>
        <w:separator/>
      </w:r>
    </w:p>
  </w:endnote>
  <w:endnote w:type="continuationSeparator" w:id="0">
    <w:p w14:paraId="0A8D9729" w14:textId="77777777" w:rsidR="009F03C6" w:rsidRDefault="009F0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DCF75" w14:textId="77777777" w:rsidR="002B431B" w:rsidRDefault="002B431B" w:rsidP="00DF7ABF">
    <w:pPr>
      <w:pStyle w:val="Piedepgina"/>
      <w:rPr>
        <w:rFonts w:ascii="Verdana" w:hAnsi="Verdana"/>
        <w:sz w:val="18"/>
        <w:szCs w:val="18"/>
      </w:rPr>
    </w:pPr>
  </w:p>
  <w:p w14:paraId="647CA3CD" w14:textId="77777777" w:rsidR="002B431B" w:rsidRDefault="00056741" w:rsidP="007845CD">
    <w:pPr>
      <w:pStyle w:val="Piedepgina"/>
      <w:tabs>
        <w:tab w:val="left" w:pos="3270"/>
        <w:tab w:val="center" w:pos="4980"/>
      </w:tabs>
      <w:rPr>
        <w:rFonts w:ascii="Verdana" w:hAnsi="Verdana"/>
        <w:b/>
        <w:color w:val="595959"/>
      </w:rPr>
    </w:pPr>
    <w:r>
      <w:rPr>
        <w:noProof/>
        <w:lang w:val="es-ES" w:eastAsia="es-ES" w:bidi="ar-SA"/>
      </w:rPr>
      <w:drawing>
        <wp:anchor distT="0" distB="0" distL="114300" distR="114300" simplePos="0" relativeHeight="251657728" behindDoc="0" locked="0" layoutInCell="1" allowOverlap="1" wp14:anchorId="685C43FC" wp14:editId="36A9071E">
          <wp:simplePos x="0" y="0"/>
          <wp:positionH relativeFrom="column">
            <wp:posOffset>6080760</wp:posOffset>
          </wp:positionH>
          <wp:positionV relativeFrom="paragraph">
            <wp:posOffset>-150495</wp:posOffset>
          </wp:positionV>
          <wp:extent cx="685800" cy="603885"/>
          <wp:effectExtent l="0" t="0" r="0" b="5715"/>
          <wp:wrapNone/>
          <wp:docPr id="2" name="Imagen 4" descr="Logo Gru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Grup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rPr>
        <w:rFonts w:ascii="Verdana" w:hAnsi="Verdana"/>
        <w:b/>
        <w:color w:val="595959"/>
      </w:rPr>
      <w:t>iberostar.com</w:t>
    </w:r>
  </w:p>
  <w:p w14:paraId="1CA4E9AF" w14:textId="77777777" w:rsidR="002B431B" w:rsidRPr="00F82EDD" w:rsidRDefault="002B431B" w:rsidP="007845CD">
    <w:pPr>
      <w:pStyle w:val="Piedepgina"/>
      <w:tabs>
        <w:tab w:val="left" w:pos="3270"/>
        <w:tab w:val="center" w:pos="4980"/>
      </w:tabs>
      <w:rPr>
        <w:b/>
        <w:color w:val="595959"/>
      </w:rPr>
    </w:pPr>
  </w:p>
  <w:p w14:paraId="7DA59BDD" w14:textId="77777777" w:rsidR="002B431B" w:rsidRDefault="002B43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1BF315" w14:textId="77777777" w:rsidR="009F03C6" w:rsidRDefault="009F03C6">
      <w:r>
        <w:separator/>
      </w:r>
    </w:p>
  </w:footnote>
  <w:footnote w:type="continuationSeparator" w:id="0">
    <w:p w14:paraId="125D1606" w14:textId="77777777" w:rsidR="009F03C6" w:rsidRDefault="009F03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082128" w14:textId="77777777" w:rsidR="002B431B" w:rsidRPr="007A05A3" w:rsidRDefault="00056741" w:rsidP="007A05A3">
    <w:pPr>
      <w:pStyle w:val="Encabezado"/>
      <w:tabs>
        <w:tab w:val="center" w:pos="5048"/>
        <w:tab w:val="left" w:pos="8607"/>
      </w:tabs>
      <w:jc w:val="center"/>
    </w:pPr>
    <w:r>
      <w:rPr>
        <w:noProof/>
        <w:lang w:val="es-ES" w:eastAsia="es-ES" w:bidi="ar-SA"/>
      </w:rPr>
      <w:drawing>
        <wp:inline distT="0" distB="0" distL="0" distR="0" wp14:anchorId="514A2849" wp14:editId="24F8658B">
          <wp:extent cx="1219200" cy="1120140"/>
          <wp:effectExtent l="0" t="0" r="0" b="381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63A9F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2C11B1"/>
    <w:multiLevelType w:val="hybridMultilevel"/>
    <w:tmpl w:val="0F6AD8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741A1A"/>
    <w:multiLevelType w:val="hybridMultilevel"/>
    <w:tmpl w:val="1E341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B1E19"/>
    <w:multiLevelType w:val="hybridMultilevel"/>
    <w:tmpl w:val="375664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577FF4"/>
    <w:multiLevelType w:val="hybridMultilevel"/>
    <w:tmpl w:val="1408E31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B74C40"/>
    <w:multiLevelType w:val="hybridMultilevel"/>
    <w:tmpl w:val="E8D27F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FD3AB2"/>
    <w:multiLevelType w:val="hybridMultilevel"/>
    <w:tmpl w:val="650046F8"/>
    <w:lvl w:ilvl="0" w:tplc="DC9620D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4D7405"/>
    <w:multiLevelType w:val="hybridMultilevel"/>
    <w:tmpl w:val="640A28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E5B74"/>
    <w:multiLevelType w:val="hybridMultilevel"/>
    <w:tmpl w:val="576419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2B1F92"/>
    <w:multiLevelType w:val="hybridMultilevel"/>
    <w:tmpl w:val="C3669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915A06"/>
    <w:multiLevelType w:val="hybridMultilevel"/>
    <w:tmpl w:val="CEC4F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C21DF7"/>
    <w:multiLevelType w:val="multilevel"/>
    <w:tmpl w:val="82626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F61E89"/>
    <w:multiLevelType w:val="hybridMultilevel"/>
    <w:tmpl w:val="E25ECE0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C4B4E84"/>
    <w:multiLevelType w:val="hybridMultilevel"/>
    <w:tmpl w:val="A7D41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727B40"/>
    <w:multiLevelType w:val="hybridMultilevel"/>
    <w:tmpl w:val="2E4C7F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D855E6"/>
    <w:multiLevelType w:val="hybridMultilevel"/>
    <w:tmpl w:val="CBBC7C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BAB1C05"/>
    <w:multiLevelType w:val="hybridMultilevel"/>
    <w:tmpl w:val="567647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0272DE"/>
    <w:multiLevelType w:val="hybridMultilevel"/>
    <w:tmpl w:val="1ECCD0A8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8">
    <w:nsid w:val="52053DAF"/>
    <w:multiLevelType w:val="hybridMultilevel"/>
    <w:tmpl w:val="2D3A6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574F05"/>
    <w:multiLevelType w:val="hybridMultilevel"/>
    <w:tmpl w:val="69E4DA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6FD6297"/>
    <w:multiLevelType w:val="hybridMultilevel"/>
    <w:tmpl w:val="29225C7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5E5814"/>
    <w:multiLevelType w:val="hybridMultilevel"/>
    <w:tmpl w:val="6666E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94732D"/>
    <w:multiLevelType w:val="hybridMultilevel"/>
    <w:tmpl w:val="8800E93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C5F7DE4"/>
    <w:multiLevelType w:val="hybridMultilevel"/>
    <w:tmpl w:val="D2B04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2F02DF"/>
    <w:multiLevelType w:val="hybridMultilevel"/>
    <w:tmpl w:val="961C4C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5A5C6C"/>
    <w:multiLevelType w:val="hybridMultilevel"/>
    <w:tmpl w:val="E398F6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8"/>
  </w:num>
  <w:num w:numId="4">
    <w:abstractNumId w:val="10"/>
  </w:num>
  <w:num w:numId="5">
    <w:abstractNumId w:val="7"/>
  </w:num>
  <w:num w:numId="6">
    <w:abstractNumId w:val="20"/>
  </w:num>
  <w:num w:numId="7">
    <w:abstractNumId w:val="11"/>
  </w:num>
  <w:num w:numId="8">
    <w:abstractNumId w:val="21"/>
  </w:num>
  <w:num w:numId="9">
    <w:abstractNumId w:val="25"/>
  </w:num>
  <w:num w:numId="10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7"/>
  </w:num>
  <w:num w:numId="1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4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22"/>
  </w:num>
  <w:num w:numId="20">
    <w:abstractNumId w:val="15"/>
  </w:num>
  <w:num w:numId="21">
    <w:abstractNumId w:val="13"/>
  </w:num>
  <w:num w:numId="22">
    <w:abstractNumId w:val="19"/>
  </w:num>
  <w:num w:numId="23">
    <w:abstractNumId w:val="9"/>
  </w:num>
  <w:num w:numId="24">
    <w:abstractNumId w:val="14"/>
  </w:num>
  <w:num w:numId="25">
    <w:abstractNumId w:val="12"/>
  </w:num>
  <w:num w:numId="26">
    <w:abstractNumId w:val="0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249"/>
    <w:rsid w:val="00000BF1"/>
    <w:rsid w:val="0000487D"/>
    <w:rsid w:val="00005B7C"/>
    <w:rsid w:val="00006138"/>
    <w:rsid w:val="00010300"/>
    <w:rsid w:val="00010533"/>
    <w:rsid w:val="000131EC"/>
    <w:rsid w:val="00014A21"/>
    <w:rsid w:val="00016706"/>
    <w:rsid w:val="0003277F"/>
    <w:rsid w:val="00034747"/>
    <w:rsid w:val="00037E7A"/>
    <w:rsid w:val="00037FFC"/>
    <w:rsid w:val="00047354"/>
    <w:rsid w:val="00051B7A"/>
    <w:rsid w:val="00052668"/>
    <w:rsid w:val="000531B1"/>
    <w:rsid w:val="00056741"/>
    <w:rsid w:val="00057D59"/>
    <w:rsid w:val="00062672"/>
    <w:rsid w:val="000659EC"/>
    <w:rsid w:val="000665DE"/>
    <w:rsid w:val="00073CD1"/>
    <w:rsid w:val="000768D7"/>
    <w:rsid w:val="00080EB2"/>
    <w:rsid w:val="00081ACE"/>
    <w:rsid w:val="0009027B"/>
    <w:rsid w:val="00094E97"/>
    <w:rsid w:val="000A0585"/>
    <w:rsid w:val="000A0BF1"/>
    <w:rsid w:val="000A7C88"/>
    <w:rsid w:val="000B16C0"/>
    <w:rsid w:val="000B65AF"/>
    <w:rsid w:val="000B6C5A"/>
    <w:rsid w:val="000B7115"/>
    <w:rsid w:val="000C2014"/>
    <w:rsid w:val="000C5550"/>
    <w:rsid w:val="000C7CE6"/>
    <w:rsid w:val="000D4B92"/>
    <w:rsid w:val="000D4BE6"/>
    <w:rsid w:val="000D588D"/>
    <w:rsid w:val="000D6B05"/>
    <w:rsid w:val="000D7B20"/>
    <w:rsid w:val="000E025C"/>
    <w:rsid w:val="000E0E74"/>
    <w:rsid w:val="000E2084"/>
    <w:rsid w:val="000E29B0"/>
    <w:rsid w:val="000E638C"/>
    <w:rsid w:val="000E7ED0"/>
    <w:rsid w:val="000F2797"/>
    <w:rsid w:val="000F4707"/>
    <w:rsid w:val="000F4DFC"/>
    <w:rsid w:val="000F7F9F"/>
    <w:rsid w:val="001018E3"/>
    <w:rsid w:val="0010254D"/>
    <w:rsid w:val="00111368"/>
    <w:rsid w:val="0011190C"/>
    <w:rsid w:val="00112E09"/>
    <w:rsid w:val="00115C44"/>
    <w:rsid w:val="001171D8"/>
    <w:rsid w:val="00117FBD"/>
    <w:rsid w:val="00123C53"/>
    <w:rsid w:val="001241EF"/>
    <w:rsid w:val="001320E0"/>
    <w:rsid w:val="00132AE2"/>
    <w:rsid w:val="00135F3D"/>
    <w:rsid w:val="001362B5"/>
    <w:rsid w:val="00137E20"/>
    <w:rsid w:val="001404A0"/>
    <w:rsid w:val="00153706"/>
    <w:rsid w:val="00157C85"/>
    <w:rsid w:val="00157E33"/>
    <w:rsid w:val="001621DA"/>
    <w:rsid w:val="001636E0"/>
    <w:rsid w:val="001642A4"/>
    <w:rsid w:val="00165EBF"/>
    <w:rsid w:val="0017088B"/>
    <w:rsid w:val="0018151C"/>
    <w:rsid w:val="00186889"/>
    <w:rsid w:val="00187000"/>
    <w:rsid w:val="0019274C"/>
    <w:rsid w:val="001A6BEB"/>
    <w:rsid w:val="001B047A"/>
    <w:rsid w:val="001B5C6D"/>
    <w:rsid w:val="001C577E"/>
    <w:rsid w:val="001C5DEE"/>
    <w:rsid w:val="001D5E32"/>
    <w:rsid w:val="001D6301"/>
    <w:rsid w:val="001E2141"/>
    <w:rsid w:val="001E58BE"/>
    <w:rsid w:val="001E61C8"/>
    <w:rsid w:val="001F0C33"/>
    <w:rsid w:val="001F3CE0"/>
    <w:rsid w:val="0020285A"/>
    <w:rsid w:val="0020364E"/>
    <w:rsid w:val="002055AB"/>
    <w:rsid w:val="00207C63"/>
    <w:rsid w:val="00211452"/>
    <w:rsid w:val="0021204F"/>
    <w:rsid w:val="0022252F"/>
    <w:rsid w:val="00224C85"/>
    <w:rsid w:val="00233D37"/>
    <w:rsid w:val="00234E3F"/>
    <w:rsid w:val="002402DB"/>
    <w:rsid w:val="002477C5"/>
    <w:rsid w:val="00253BB0"/>
    <w:rsid w:val="00256E2D"/>
    <w:rsid w:val="00267AD0"/>
    <w:rsid w:val="00270F5A"/>
    <w:rsid w:val="00272FD7"/>
    <w:rsid w:val="002740AB"/>
    <w:rsid w:val="0027792E"/>
    <w:rsid w:val="00281D8F"/>
    <w:rsid w:val="00281F32"/>
    <w:rsid w:val="00282842"/>
    <w:rsid w:val="00287983"/>
    <w:rsid w:val="0029255E"/>
    <w:rsid w:val="00294A9D"/>
    <w:rsid w:val="002A484E"/>
    <w:rsid w:val="002A52D1"/>
    <w:rsid w:val="002A7AFA"/>
    <w:rsid w:val="002B3968"/>
    <w:rsid w:val="002B431B"/>
    <w:rsid w:val="002B519C"/>
    <w:rsid w:val="002C0B8F"/>
    <w:rsid w:val="002C1226"/>
    <w:rsid w:val="002D2653"/>
    <w:rsid w:val="002D39C0"/>
    <w:rsid w:val="002D51F8"/>
    <w:rsid w:val="002E2F84"/>
    <w:rsid w:val="002E6750"/>
    <w:rsid w:val="002F23DE"/>
    <w:rsid w:val="00302CA2"/>
    <w:rsid w:val="00303D59"/>
    <w:rsid w:val="00305FED"/>
    <w:rsid w:val="00311294"/>
    <w:rsid w:val="00313487"/>
    <w:rsid w:val="00317997"/>
    <w:rsid w:val="00321CBF"/>
    <w:rsid w:val="00324FA1"/>
    <w:rsid w:val="0033541B"/>
    <w:rsid w:val="003451BF"/>
    <w:rsid w:val="003454FE"/>
    <w:rsid w:val="00345E8F"/>
    <w:rsid w:val="0034658C"/>
    <w:rsid w:val="00352A06"/>
    <w:rsid w:val="00355125"/>
    <w:rsid w:val="003563F4"/>
    <w:rsid w:val="00356995"/>
    <w:rsid w:val="00363269"/>
    <w:rsid w:val="00363B4E"/>
    <w:rsid w:val="0036484A"/>
    <w:rsid w:val="003763BD"/>
    <w:rsid w:val="0038174A"/>
    <w:rsid w:val="00385FEA"/>
    <w:rsid w:val="00390026"/>
    <w:rsid w:val="0039064D"/>
    <w:rsid w:val="003A687F"/>
    <w:rsid w:val="003B0C6E"/>
    <w:rsid w:val="003B0DC9"/>
    <w:rsid w:val="003B1DDA"/>
    <w:rsid w:val="003B4469"/>
    <w:rsid w:val="003C3CF1"/>
    <w:rsid w:val="003D4461"/>
    <w:rsid w:val="003D6F13"/>
    <w:rsid w:val="003E515D"/>
    <w:rsid w:val="003E6778"/>
    <w:rsid w:val="003F3684"/>
    <w:rsid w:val="003F46A3"/>
    <w:rsid w:val="003F695C"/>
    <w:rsid w:val="003F713C"/>
    <w:rsid w:val="00400269"/>
    <w:rsid w:val="00401848"/>
    <w:rsid w:val="00403857"/>
    <w:rsid w:val="004039A4"/>
    <w:rsid w:val="00404CA0"/>
    <w:rsid w:val="0040638C"/>
    <w:rsid w:val="00415523"/>
    <w:rsid w:val="00420C74"/>
    <w:rsid w:val="004260FF"/>
    <w:rsid w:val="00430F8A"/>
    <w:rsid w:val="00433FCD"/>
    <w:rsid w:val="00441C13"/>
    <w:rsid w:val="0045493E"/>
    <w:rsid w:val="004552CB"/>
    <w:rsid w:val="00457FCC"/>
    <w:rsid w:val="004629A5"/>
    <w:rsid w:val="00471373"/>
    <w:rsid w:val="0047256C"/>
    <w:rsid w:val="00475141"/>
    <w:rsid w:val="004870F1"/>
    <w:rsid w:val="00487633"/>
    <w:rsid w:val="00487BB5"/>
    <w:rsid w:val="00493F1C"/>
    <w:rsid w:val="004A014B"/>
    <w:rsid w:val="004A2EBC"/>
    <w:rsid w:val="004A4056"/>
    <w:rsid w:val="004A4B80"/>
    <w:rsid w:val="004B0846"/>
    <w:rsid w:val="004B2B2C"/>
    <w:rsid w:val="004B36F6"/>
    <w:rsid w:val="004B4931"/>
    <w:rsid w:val="004C06D8"/>
    <w:rsid w:val="004C55EE"/>
    <w:rsid w:val="004D61E6"/>
    <w:rsid w:val="004E551C"/>
    <w:rsid w:val="004F27F4"/>
    <w:rsid w:val="004F3B75"/>
    <w:rsid w:val="00500AB0"/>
    <w:rsid w:val="005013F8"/>
    <w:rsid w:val="005014CF"/>
    <w:rsid w:val="00503CEE"/>
    <w:rsid w:val="005070FE"/>
    <w:rsid w:val="0051240A"/>
    <w:rsid w:val="00512658"/>
    <w:rsid w:val="00512C76"/>
    <w:rsid w:val="005146D7"/>
    <w:rsid w:val="00526615"/>
    <w:rsid w:val="00530249"/>
    <w:rsid w:val="00533F5E"/>
    <w:rsid w:val="00541DFA"/>
    <w:rsid w:val="00544AEB"/>
    <w:rsid w:val="00546E8D"/>
    <w:rsid w:val="00547BEF"/>
    <w:rsid w:val="00551A88"/>
    <w:rsid w:val="005603BF"/>
    <w:rsid w:val="005640DA"/>
    <w:rsid w:val="00567F61"/>
    <w:rsid w:val="00576EFE"/>
    <w:rsid w:val="005771BE"/>
    <w:rsid w:val="00580B32"/>
    <w:rsid w:val="00581E65"/>
    <w:rsid w:val="0059372C"/>
    <w:rsid w:val="005A0D41"/>
    <w:rsid w:val="005A0E66"/>
    <w:rsid w:val="005A10B9"/>
    <w:rsid w:val="005A20A3"/>
    <w:rsid w:val="005A510F"/>
    <w:rsid w:val="005A61ED"/>
    <w:rsid w:val="005B07A7"/>
    <w:rsid w:val="005B0801"/>
    <w:rsid w:val="005B5863"/>
    <w:rsid w:val="005C5EE0"/>
    <w:rsid w:val="005C61CC"/>
    <w:rsid w:val="005D0BB0"/>
    <w:rsid w:val="005D282A"/>
    <w:rsid w:val="005D5377"/>
    <w:rsid w:val="0060458C"/>
    <w:rsid w:val="00614CBA"/>
    <w:rsid w:val="00615C0F"/>
    <w:rsid w:val="0061713F"/>
    <w:rsid w:val="006249F2"/>
    <w:rsid w:val="0063086A"/>
    <w:rsid w:val="0063099D"/>
    <w:rsid w:val="00632CF0"/>
    <w:rsid w:val="00633F3A"/>
    <w:rsid w:val="0064060F"/>
    <w:rsid w:val="006418AE"/>
    <w:rsid w:val="0064297D"/>
    <w:rsid w:val="00645134"/>
    <w:rsid w:val="0064648B"/>
    <w:rsid w:val="006467B8"/>
    <w:rsid w:val="00650ADF"/>
    <w:rsid w:val="00657240"/>
    <w:rsid w:val="0067273F"/>
    <w:rsid w:val="00672D53"/>
    <w:rsid w:val="0067335E"/>
    <w:rsid w:val="00680D4C"/>
    <w:rsid w:val="006839E6"/>
    <w:rsid w:val="00685CD8"/>
    <w:rsid w:val="00686586"/>
    <w:rsid w:val="0068717C"/>
    <w:rsid w:val="006904E3"/>
    <w:rsid w:val="0069390F"/>
    <w:rsid w:val="006A4452"/>
    <w:rsid w:val="006A7D4C"/>
    <w:rsid w:val="006B456F"/>
    <w:rsid w:val="006B4BB7"/>
    <w:rsid w:val="006C60B8"/>
    <w:rsid w:val="006D0253"/>
    <w:rsid w:val="006D0A50"/>
    <w:rsid w:val="006D18C9"/>
    <w:rsid w:val="006D53F2"/>
    <w:rsid w:val="006E1C65"/>
    <w:rsid w:val="006E3707"/>
    <w:rsid w:val="006E680B"/>
    <w:rsid w:val="006F58F9"/>
    <w:rsid w:val="00700AC1"/>
    <w:rsid w:val="00705149"/>
    <w:rsid w:val="0070687C"/>
    <w:rsid w:val="00707449"/>
    <w:rsid w:val="00707C39"/>
    <w:rsid w:val="00710ABD"/>
    <w:rsid w:val="00713A0D"/>
    <w:rsid w:val="007171BD"/>
    <w:rsid w:val="00717623"/>
    <w:rsid w:val="0072300F"/>
    <w:rsid w:val="00725C1D"/>
    <w:rsid w:val="007267D0"/>
    <w:rsid w:val="00732FCA"/>
    <w:rsid w:val="00737B41"/>
    <w:rsid w:val="00740C3B"/>
    <w:rsid w:val="00742FE6"/>
    <w:rsid w:val="0074317C"/>
    <w:rsid w:val="007440B3"/>
    <w:rsid w:val="00745D05"/>
    <w:rsid w:val="00746D8C"/>
    <w:rsid w:val="00756E59"/>
    <w:rsid w:val="00760220"/>
    <w:rsid w:val="007607C8"/>
    <w:rsid w:val="00763685"/>
    <w:rsid w:val="007726D8"/>
    <w:rsid w:val="0077382A"/>
    <w:rsid w:val="00775610"/>
    <w:rsid w:val="00780590"/>
    <w:rsid w:val="00780927"/>
    <w:rsid w:val="00780953"/>
    <w:rsid w:val="007845CD"/>
    <w:rsid w:val="00784DE8"/>
    <w:rsid w:val="0078699A"/>
    <w:rsid w:val="007A05A3"/>
    <w:rsid w:val="007A602D"/>
    <w:rsid w:val="007A77B5"/>
    <w:rsid w:val="007B4409"/>
    <w:rsid w:val="007B5F9F"/>
    <w:rsid w:val="007B7D35"/>
    <w:rsid w:val="007C01CA"/>
    <w:rsid w:val="007C42C4"/>
    <w:rsid w:val="007C74EE"/>
    <w:rsid w:val="007D1733"/>
    <w:rsid w:val="007D1D5F"/>
    <w:rsid w:val="007D6980"/>
    <w:rsid w:val="007E67B9"/>
    <w:rsid w:val="007E7FE6"/>
    <w:rsid w:val="007F26B6"/>
    <w:rsid w:val="007F6294"/>
    <w:rsid w:val="007F76E3"/>
    <w:rsid w:val="0080020E"/>
    <w:rsid w:val="00801D77"/>
    <w:rsid w:val="00803C8A"/>
    <w:rsid w:val="00804577"/>
    <w:rsid w:val="00806DCD"/>
    <w:rsid w:val="00815271"/>
    <w:rsid w:val="00820E8B"/>
    <w:rsid w:val="00821D6C"/>
    <w:rsid w:val="00824CBB"/>
    <w:rsid w:val="0082707F"/>
    <w:rsid w:val="00835A7D"/>
    <w:rsid w:val="00835BDA"/>
    <w:rsid w:val="00836C8A"/>
    <w:rsid w:val="00837B11"/>
    <w:rsid w:val="0085564F"/>
    <w:rsid w:val="008604F1"/>
    <w:rsid w:val="008608A4"/>
    <w:rsid w:val="00863229"/>
    <w:rsid w:val="0087337D"/>
    <w:rsid w:val="00874750"/>
    <w:rsid w:val="00874A76"/>
    <w:rsid w:val="00875CF7"/>
    <w:rsid w:val="00881C80"/>
    <w:rsid w:val="00887917"/>
    <w:rsid w:val="00891060"/>
    <w:rsid w:val="0089731F"/>
    <w:rsid w:val="008A3938"/>
    <w:rsid w:val="008A409C"/>
    <w:rsid w:val="008A4596"/>
    <w:rsid w:val="008A787C"/>
    <w:rsid w:val="008A7AD2"/>
    <w:rsid w:val="008C39A9"/>
    <w:rsid w:val="008C40F3"/>
    <w:rsid w:val="008C4948"/>
    <w:rsid w:val="008D56AF"/>
    <w:rsid w:val="008E04AF"/>
    <w:rsid w:val="008F3174"/>
    <w:rsid w:val="008F4486"/>
    <w:rsid w:val="00904881"/>
    <w:rsid w:val="00906D24"/>
    <w:rsid w:val="009102CB"/>
    <w:rsid w:val="00914D39"/>
    <w:rsid w:val="00917765"/>
    <w:rsid w:val="00921D67"/>
    <w:rsid w:val="00926C0D"/>
    <w:rsid w:val="00931802"/>
    <w:rsid w:val="00937690"/>
    <w:rsid w:val="00937A2F"/>
    <w:rsid w:val="009439E5"/>
    <w:rsid w:val="00943CA9"/>
    <w:rsid w:val="0095725D"/>
    <w:rsid w:val="0095737B"/>
    <w:rsid w:val="0096356B"/>
    <w:rsid w:val="00971F47"/>
    <w:rsid w:val="0098267F"/>
    <w:rsid w:val="00983346"/>
    <w:rsid w:val="009835B6"/>
    <w:rsid w:val="00984E83"/>
    <w:rsid w:val="009860FE"/>
    <w:rsid w:val="00992ABF"/>
    <w:rsid w:val="009A3F94"/>
    <w:rsid w:val="009C0663"/>
    <w:rsid w:val="009C1B50"/>
    <w:rsid w:val="009D16A4"/>
    <w:rsid w:val="009D1D41"/>
    <w:rsid w:val="009D36AE"/>
    <w:rsid w:val="009D798F"/>
    <w:rsid w:val="009E202E"/>
    <w:rsid w:val="009E4623"/>
    <w:rsid w:val="009E4CA4"/>
    <w:rsid w:val="009E53BC"/>
    <w:rsid w:val="009E6734"/>
    <w:rsid w:val="009F03C6"/>
    <w:rsid w:val="009F0473"/>
    <w:rsid w:val="009F3DE7"/>
    <w:rsid w:val="009F5866"/>
    <w:rsid w:val="009F5CA0"/>
    <w:rsid w:val="00A1720A"/>
    <w:rsid w:val="00A17F20"/>
    <w:rsid w:val="00A23CF9"/>
    <w:rsid w:val="00A252A7"/>
    <w:rsid w:val="00A305D3"/>
    <w:rsid w:val="00A32A28"/>
    <w:rsid w:val="00A342E5"/>
    <w:rsid w:val="00A34BB6"/>
    <w:rsid w:val="00A416E7"/>
    <w:rsid w:val="00A456AD"/>
    <w:rsid w:val="00A513E0"/>
    <w:rsid w:val="00A51816"/>
    <w:rsid w:val="00A556CB"/>
    <w:rsid w:val="00A55EEA"/>
    <w:rsid w:val="00A60382"/>
    <w:rsid w:val="00A61076"/>
    <w:rsid w:val="00A618F7"/>
    <w:rsid w:val="00A65480"/>
    <w:rsid w:val="00A655A7"/>
    <w:rsid w:val="00A71DAC"/>
    <w:rsid w:val="00A72099"/>
    <w:rsid w:val="00A7238E"/>
    <w:rsid w:val="00A833EC"/>
    <w:rsid w:val="00A83C5E"/>
    <w:rsid w:val="00A845B5"/>
    <w:rsid w:val="00A8719F"/>
    <w:rsid w:val="00A87613"/>
    <w:rsid w:val="00A937C0"/>
    <w:rsid w:val="00A94605"/>
    <w:rsid w:val="00AA1D1C"/>
    <w:rsid w:val="00AA4988"/>
    <w:rsid w:val="00AB2F9E"/>
    <w:rsid w:val="00AC1321"/>
    <w:rsid w:val="00AC3CDC"/>
    <w:rsid w:val="00AC545B"/>
    <w:rsid w:val="00AC7B0A"/>
    <w:rsid w:val="00AD11DE"/>
    <w:rsid w:val="00AD4D95"/>
    <w:rsid w:val="00AF0646"/>
    <w:rsid w:val="00AF1CA0"/>
    <w:rsid w:val="00AF223F"/>
    <w:rsid w:val="00AF4228"/>
    <w:rsid w:val="00AF6D3D"/>
    <w:rsid w:val="00B107B9"/>
    <w:rsid w:val="00B16586"/>
    <w:rsid w:val="00B33265"/>
    <w:rsid w:val="00B36E26"/>
    <w:rsid w:val="00B41933"/>
    <w:rsid w:val="00B42676"/>
    <w:rsid w:val="00B5265F"/>
    <w:rsid w:val="00B52677"/>
    <w:rsid w:val="00B528BE"/>
    <w:rsid w:val="00B618F9"/>
    <w:rsid w:val="00B62144"/>
    <w:rsid w:val="00B62E03"/>
    <w:rsid w:val="00B642F1"/>
    <w:rsid w:val="00B66FEC"/>
    <w:rsid w:val="00B67DCB"/>
    <w:rsid w:val="00B7604E"/>
    <w:rsid w:val="00B77EDD"/>
    <w:rsid w:val="00B81458"/>
    <w:rsid w:val="00B86362"/>
    <w:rsid w:val="00B90B3A"/>
    <w:rsid w:val="00B92269"/>
    <w:rsid w:val="00B9285C"/>
    <w:rsid w:val="00B92B1B"/>
    <w:rsid w:val="00B9303D"/>
    <w:rsid w:val="00B93632"/>
    <w:rsid w:val="00B9379B"/>
    <w:rsid w:val="00B93B94"/>
    <w:rsid w:val="00BA06A4"/>
    <w:rsid w:val="00BA1BC7"/>
    <w:rsid w:val="00BA74DA"/>
    <w:rsid w:val="00BA7656"/>
    <w:rsid w:val="00BB415D"/>
    <w:rsid w:val="00BC29DC"/>
    <w:rsid w:val="00BC5C19"/>
    <w:rsid w:val="00BC6C68"/>
    <w:rsid w:val="00BD52F8"/>
    <w:rsid w:val="00BD5F4D"/>
    <w:rsid w:val="00BD7FA6"/>
    <w:rsid w:val="00BD7FF8"/>
    <w:rsid w:val="00BE014E"/>
    <w:rsid w:val="00BE5172"/>
    <w:rsid w:val="00BF3173"/>
    <w:rsid w:val="00BF3B94"/>
    <w:rsid w:val="00C0286B"/>
    <w:rsid w:val="00C0383B"/>
    <w:rsid w:val="00C04376"/>
    <w:rsid w:val="00C0464F"/>
    <w:rsid w:val="00C055A8"/>
    <w:rsid w:val="00C05799"/>
    <w:rsid w:val="00C27436"/>
    <w:rsid w:val="00C312DB"/>
    <w:rsid w:val="00C3254B"/>
    <w:rsid w:val="00C34E5F"/>
    <w:rsid w:val="00C35BCD"/>
    <w:rsid w:val="00C361D4"/>
    <w:rsid w:val="00C42DC2"/>
    <w:rsid w:val="00C50A6A"/>
    <w:rsid w:val="00C52900"/>
    <w:rsid w:val="00C6182A"/>
    <w:rsid w:val="00C61CA6"/>
    <w:rsid w:val="00C62275"/>
    <w:rsid w:val="00C63D7D"/>
    <w:rsid w:val="00C65E35"/>
    <w:rsid w:val="00C715E6"/>
    <w:rsid w:val="00C74C91"/>
    <w:rsid w:val="00C873F7"/>
    <w:rsid w:val="00C9127F"/>
    <w:rsid w:val="00C95A51"/>
    <w:rsid w:val="00C965B1"/>
    <w:rsid w:val="00CA0F8C"/>
    <w:rsid w:val="00CA2542"/>
    <w:rsid w:val="00CA707C"/>
    <w:rsid w:val="00CB1A99"/>
    <w:rsid w:val="00CB427B"/>
    <w:rsid w:val="00CB48B7"/>
    <w:rsid w:val="00CB4CFC"/>
    <w:rsid w:val="00CB5CDE"/>
    <w:rsid w:val="00CB7CEA"/>
    <w:rsid w:val="00CC5ABC"/>
    <w:rsid w:val="00CD07B1"/>
    <w:rsid w:val="00CD1B65"/>
    <w:rsid w:val="00CE0E97"/>
    <w:rsid w:val="00CE0F02"/>
    <w:rsid w:val="00CE12CC"/>
    <w:rsid w:val="00CE1C2C"/>
    <w:rsid w:val="00CE218E"/>
    <w:rsid w:val="00CE3463"/>
    <w:rsid w:val="00CE37C6"/>
    <w:rsid w:val="00CE61FB"/>
    <w:rsid w:val="00CF0024"/>
    <w:rsid w:val="00CF2EE8"/>
    <w:rsid w:val="00CF4E43"/>
    <w:rsid w:val="00D0089E"/>
    <w:rsid w:val="00D03A40"/>
    <w:rsid w:val="00D05A09"/>
    <w:rsid w:val="00D12CEF"/>
    <w:rsid w:val="00D1570B"/>
    <w:rsid w:val="00D158C9"/>
    <w:rsid w:val="00D22D76"/>
    <w:rsid w:val="00D23341"/>
    <w:rsid w:val="00D33BDF"/>
    <w:rsid w:val="00D34170"/>
    <w:rsid w:val="00D36DB8"/>
    <w:rsid w:val="00D40475"/>
    <w:rsid w:val="00D42869"/>
    <w:rsid w:val="00D45AB7"/>
    <w:rsid w:val="00D46F2B"/>
    <w:rsid w:val="00D5402D"/>
    <w:rsid w:val="00D616B8"/>
    <w:rsid w:val="00D628CF"/>
    <w:rsid w:val="00D73214"/>
    <w:rsid w:val="00D75B4C"/>
    <w:rsid w:val="00D76EE7"/>
    <w:rsid w:val="00D83D58"/>
    <w:rsid w:val="00D843C9"/>
    <w:rsid w:val="00D85927"/>
    <w:rsid w:val="00D94BAF"/>
    <w:rsid w:val="00DA1266"/>
    <w:rsid w:val="00DB063F"/>
    <w:rsid w:val="00DC4CBF"/>
    <w:rsid w:val="00DC617A"/>
    <w:rsid w:val="00DD2849"/>
    <w:rsid w:val="00DD498A"/>
    <w:rsid w:val="00DE1A65"/>
    <w:rsid w:val="00DF1A4F"/>
    <w:rsid w:val="00DF33E4"/>
    <w:rsid w:val="00DF6BB9"/>
    <w:rsid w:val="00DF7ABF"/>
    <w:rsid w:val="00E02CBB"/>
    <w:rsid w:val="00E038CA"/>
    <w:rsid w:val="00E04F43"/>
    <w:rsid w:val="00E131B9"/>
    <w:rsid w:val="00E142C4"/>
    <w:rsid w:val="00E145CB"/>
    <w:rsid w:val="00E14D7F"/>
    <w:rsid w:val="00E2091B"/>
    <w:rsid w:val="00E26CD5"/>
    <w:rsid w:val="00E312FD"/>
    <w:rsid w:val="00E3258E"/>
    <w:rsid w:val="00E33962"/>
    <w:rsid w:val="00E33B13"/>
    <w:rsid w:val="00E34EB8"/>
    <w:rsid w:val="00E36554"/>
    <w:rsid w:val="00E36DD1"/>
    <w:rsid w:val="00E4307B"/>
    <w:rsid w:val="00E46551"/>
    <w:rsid w:val="00E46D2E"/>
    <w:rsid w:val="00E50A40"/>
    <w:rsid w:val="00E52D33"/>
    <w:rsid w:val="00E53ACC"/>
    <w:rsid w:val="00E55316"/>
    <w:rsid w:val="00E55363"/>
    <w:rsid w:val="00E6130A"/>
    <w:rsid w:val="00E70A77"/>
    <w:rsid w:val="00E70F0E"/>
    <w:rsid w:val="00E763BE"/>
    <w:rsid w:val="00E804A6"/>
    <w:rsid w:val="00E83543"/>
    <w:rsid w:val="00E85171"/>
    <w:rsid w:val="00E90FC9"/>
    <w:rsid w:val="00EA2EF0"/>
    <w:rsid w:val="00EB3F46"/>
    <w:rsid w:val="00EB4576"/>
    <w:rsid w:val="00EB50A0"/>
    <w:rsid w:val="00EB66CB"/>
    <w:rsid w:val="00EC2977"/>
    <w:rsid w:val="00EC3C0B"/>
    <w:rsid w:val="00EC3DCE"/>
    <w:rsid w:val="00EC67B4"/>
    <w:rsid w:val="00EC6A3F"/>
    <w:rsid w:val="00ED0B74"/>
    <w:rsid w:val="00ED4EA8"/>
    <w:rsid w:val="00ED77D3"/>
    <w:rsid w:val="00EE3886"/>
    <w:rsid w:val="00EE48BF"/>
    <w:rsid w:val="00EF1410"/>
    <w:rsid w:val="00EF14BA"/>
    <w:rsid w:val="00EF1D6B"/>
    <w:rsid w:val="00EF41A4"/>
    <w:rsid w:val="00EF498D"/>
    <w:rsid w:val="00EF6D7D"/>
    <w:rsid w:val="00EF7075"/>
    <w:rsid w:val="00EF783E"/>
    <w:rsid w:val="00F0387F"/>
    <w:rsid w:val="00F05492"/>
    <w:rsid w:val="00F12507"/>
    <w:rsid w:val="00F126AF"/>
    <w:rsid w:val="00F2093E"/>
    <w:rsid w:val="00F22712"/>
    <w:rsid w:val="00F25F2F"/>
    <w:rsid w:val="00F33DB3"/>
    <w:rsid w:val="00F35858"/>
    <w:rsid w:val="00F358F3"/>
    <w:rsid w:val="00F4190A"/>
    <w:rsid w:val="00F42655"/>
    <w:rsid w:val="00F4401D"/>
    <w:rsid w:val="00F465CF"/>
    <w:rsid w:val="00F47620"/>
    <w:rsid w:val="00F50B24"/>
    <w:rsid w:val="00F51BE0"/>
    <w:rsid w:val="00F539CE"/>
    <w:rsid w:val="00F57859"/>
    <w:rsid w:val="00F647C8"/>
    <w:rsid w:val="00F64F0C"/>
    <w:rsid w:val="00F74345"/>
    <w:rsid w:val="00F74D94"/>
    <w:rsid w:val="00F76687"/>
    <w:rsid w:val="00F824AA"/>
    <w:rsid w:val="00F83011"/>
    <w:rsid w:val="00F84596"/>
    <w:rsid w:val="00F90006"/>
    <w:rsid w:val="00F9498B"/>
    <w:rsid w:val="00F94E5D"/>
    <w:rsid w:val="00F95353"/>
    <w:rsid w:val="00F95501"/>
    <w:rsid w:val="00FA266B"/>
    <w:rsid w:val="00FA2789"/>
    <w:rsid w:val="00FA67D0"/>
    <w:rsid w:val="00FB1312"/>
    <w:rsid w:val="00FB31CA"/>
    <w:rsid w:val="00FD253A"/>
    <w:rsid w:val="00FE40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89EE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pt-PT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64E"/>
    <w:rPr>
      <w:sz w:val="24"/>
      <w:szCs w:val="24"/>
    </w:rPr>
  </w:style>
  <w:style w:type="paragraph" w:styleId="Ttulo3">
    <w:name w:val="heading 3"/>
    <w:basedOn w:val="Normal"/>
    <w:next w:val="Normal"/>
    <w:link w:val="Ttulo3Car"/>
    <w:qFormat/>
    <w:rsid w:val="00F4190A"/>
    <w:pPr>
      <w:keepNext/>
      <w:outlineLvl w:val="2"/>
    </w:pPr>
    <w:rPr>
      <w:rFonts w:ascii="Arial" w:hAnsi="Arial"/>
      <w:b/>
      <w:i/>
      <w:sz w:val="22"/>
      <w:szCs w:val="20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B131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441C1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41C13"/>
    <w:pPr>
      <w:tabs>
        <w:tab w:val="center" w:pos="4252"/>
        <w:tab w:val="right" w:pos="8504"/>
      </w:tabs>
    </w:pPr>
  </w:style>
  <w:style w:type="character" w:styleId="Textoennegrita">
    <w:name w:val="Strong"/>
    <w:qFormat/>
    <w:rsid w:val="009102CB"/>
    <w:rPr>
      <w:b/>
      <w:bCs/>
    </w:rPr>
  </w:style>
  <w:style w:type="character" w:customStyle="1" w:styleId="PiedepginaCar">
    <w:name w:val="Pie de página Car"/>
    <w:link w:val="Piedepgina"/>
    <w:rsid w:val="00EE48BF"/>
    <w:rPr>
      <w:rFonts w:ascii="Verdana" w:hAnsi="Verdana"/>
      <w:sz w:val="22"/>
      <w:szCs w:val="22"/>
    </w:rPr>
  </w:style>
  <w:style w:type="character" w:styleId="Hipervnculo">
    <w:name w:val="Hyperlink"/>
    <w:uiPriority w:val="99"/>
    <w:rsid w:val="00EE48BF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157C85"/>
    <w:pPr>
      <w:tabs>
        <w:tab w:val="right" w:pos="8505"/>
      </w:tabs>
      <w:ind w:right="-143"/>
      <w:jc w:val="both"/>
    </w:pPr>
    <w:rPr>
      <w:rFonts w:ascii="Arial" w:hAnsi="Arial" w:cs="Arial"/>
      <w:b/>
      <w:sz w:val="20"/>
      <w:szCs w:val="20"/>
    </w:rPr>
  </w:style>
  <w:style w:type="character" w:customStyle="1" w:styleId="TextoindependienteCar">
    <w:name w:val="Texto independiente Car"/>
    <w:link w:val="Textoindependiente"/>
    <w:rsid w:val="00157C85"/>
    <w:rPr>
      <w:rFonts w:ascii="Arial" w:hAnsi="Arial" w:cs="Arial"/>
      <w:b/>
      <w:lang w:val="pt-PT"/>
    </w:rPr>
  </w:style>
  <w:style w:type="paragraph" w:styleId="Mapadeldocumento">
    <w:name w:val="Document Map"/>
    <w:basedOn w:val="Normal"/>
    <w:semiHidden/>
    <w:rsid w:val="005D282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4190A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rsid w:val="00F4190A"/>
    <w:rPr>
      <w:sz w:val="24"/>
      <w:szCs w:val="24"/>
    </w:rPr>
  </w:style>
  <w:style w:type="character" w:customStyle="1" w:styleId="Ttulo3Car">
    <w:name w:val="Título 3 Car"/>
    <w:link w:val="Ttulo3"/>
    <w:rsid w:val="00F4190A"/>
    <w:rPr>
      <w:rFonts w:ascii="Arial" w:hAnsi="Arial"/>
      <w:b/>
      <w:i/>
      <w:sz w:val="22"/>
      <w:lang w:val="pt-PT"/>
    </w:rPr>
  </w:style>
  <w:style w:type="paragraph" w:customStyle="1" w:styleId="Listavistosa-nfasis11">
    <w:name w:val="Lista vistosa - Énfasis 11"/>
    <w:basedOn w:val="Normal"/>
    <w:uiPriority w:val="34"/>
    <w:qFormat/>
    <w:rsid w:val="00546E8D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9535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95353"/>
    <w:rPr>
      <w:rFonts w:ascii="Tahoma" w:hAnsi="Tahoma" w:cs="Tahoma"/>
      <w:sz w:val="16"/>
      <w:szCs w:val="16"/>
      <w:lang w:val="pt-PT" w:eastAsia="pt-PT"/>
    </w:rPr>
  </w:style>
  <w:style w:type="character" w:customStyle="1" w:styleId="textonormal1">
    <w:name w:val="textonormal1"/>
    <w:rsid w:val="00CC5ABC"/>
    <w:rPr>
      <w:rFonts w:ascii="Arial" w:hAnsi="Arial" w:cs="Arial" w:hint="default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EncabezadoCar">
    <w:name w:val="Encabezado Car"/>
    <w:link w:val="Encabezado"/>
    <w:rsid w:val="00CC5ABC"/>
    <w:rPr>
      <w:sz w:val="24"/>
      <w:szCs w:val="24"/>
      <w:lang w:val="pt-PT" w:eastAsia="pt-PT"/>
    </w:rPr>
  </w:style>
  <w:style w:type="paragraph" w:styleId="NormalWeb">
    <w:name w:val="Normal (Web)"/>
    <w:basedOn w:val="Normal"/>
    <w:uiPriority w:val="99"/>
    <w:unhideWhenUsed/>
    <w:rsid w:val="008A409C"/>
    <w:pPr>
      <w:spacing w:before="100" w:beforeAutospacing="1" w:after="100" w:afterAutospacing="1"/>
    </w:pPr>
    <w:rPr>
      <w:color w:val="666666"/>
      <w:sz w:val="18"/>
      <w:szCs w:val="18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249F2"/>
    <w:rPr>
      <w:rFonts w:eastAsia="Calibri"/>
    </w:rPr>
  </w:style>
  <w:style w:type="character" w:customStyle="1" w:styleId="TextosinformatoCar">
    <w:name w:val="Texto sin formato Car"/>
    <w:link w:val="Textosinformato"/>
    <w:uiPriority w:val="99"/>
    <w:semiHidden/>
    <w:rsid w:val="006249F2"/>
    <w:rPr>
      <w:rFonts w:eastAsia="Calibri"/>
      <w:sz w:val="24"/>
      <w:szCs w:val="24"/>
    </w:rPr>
  </w:style>
  <w:style w:type="paragraph" w:styleId="Prrafodelista">
    <w:name w:val="List Paragraph"/>
    <w:basedOn w:val="Normal"/>
    <w:uiPriority w:val="34"/>
    <w:qFormat/>
    <w:rsid w:val="00475141"/>
    <w:pPr>
      <w:ind w:left="720"/>
    </w:pPr>
    <w:rPr>
      <w:rFonts w:eastAsia="Calibri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B131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CA0F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0F8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0F8C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0F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0F8C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5C61C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pt-PT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64E"/>
    <w:rPr>
      <w:sz w:val="24"/>
      <w:szCs w:val="24"/>
    </w:rPr>
  </w:style>
  <w:style w:type="paragraph" w:styleId="Ttulo3">
    <w:name w:val="heading 3"/>
    <w:basedOn w:val="Normal"/>
    <w:next w:val="Normal"/>
    <w:link w:val="Ttulo3Car"/>
    <w:qFormat/>
    <w:rsid w:val="00F4190A"/>
    <w:pPr>
      <w:keepNext/>
      <w:outlineLvl w:val="2"/>
    </w:pPr>
    <w:rPr>
      <w:rFonts w:ascii="Arial" w:hAnsi="Arial"/>
      <w:b/>
      <w:i/>
      <w:sz w:val="22"/>
      <w:szCs w:val="20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B131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441C1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41C13"/>
    <w:pPr>
      <w:tabs>
        <w:tab w:val="center" w:pos="4252"/>
        <w:tab w:val="right" w:pos="8504"/>
      </w:tabs>
    </w:pPr>
  </w:style>
  <w:style w:type="character" w:styleId="Textoennegrita">
    <w:name w:val="Strong"/>
    <w:qFormat/>
    <w:rsid w:val="009102CB"/>
    <w:rPr>
      <w:b/>
      <w:bCs/>
    </w:rPr>
  </w:style>
  <w:style w:type="character" w:customStyle="1" w:styleId="PiedepginaCar">
    <w:name w:val="Pie de página Car"/>
    <w:link w:val="Piedepgina"/>
    <w:rsid w:val="00EE48BF"/>
    <w:rPr>
      <w:rFonts w:ascii="Verdana" w:hAnsi="Verdana"/>
      <w:sz w:val="22"/>
      <w:szCs w:val="22"/>
    </w:rPr>
  </w:style>
  <w:style w:type="character" w:styleId="Hipervnculo">
    <w:name w:val="Hyperlink"/>
    <w:uiPriority w:val="99"/>
    <w:rsid w:val="00EE48BF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157C85"/>
    <w:pPr>
      <w:tabs>
        <w:tab w:val="right" w:pos="8505"/>
      </w:tabs>
      <w:ind w:right="-143"/>
      <w:jc w:val="both"/>
    </w:pPr>
    <w:rPr>
      <w:rFonts w:ascii="Arial" w:hAnsi="Arial" w:cs="Arial"/>
      <w:b/>
      <w:sz w:val="20"/>
      <w:szCs w:val="20"/>
    </w:rPr>
  </w:style>
  <w:style w:type="character" w:customStyle="1" w:styleId="TextoindependienteCar">
    <w:name w:val="Texto independiente Car"/>
    <w:link w:val="Textoindependiente"/>
    <w:rsid w:val="00157C85"/>
    <w:rPr>
      <w:rFonts w:ascii="Arial" w:hAnsi="Arial" w:cs="Arial"/>
      <w:b/>
      <w:lang w:val="pt-PT"/>
    </w:rPr>
  </w:style>
  <w:style w:type="paragraph" w:styleId="Mapadeldocumento">
    <w:name w:val="Document Map"/>
    <w:basedOn w:val="Normal"/>
    <w:semiHidden/>
    <w:rsid w:val="005D282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4190A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rsid w:val="00F4190A"/>
    <w:rPr>
      <w:sz w:val="24"/>
      <w:szCs w:val="24"/>
    </w:rPr>
  </w:style>
  <w:style w:type="character" w:customStyle="1" w:styleId="Ttulo3Car">
    <w:name w:val="Título 3 Car"/>
    <w:link w:val="Ttulo3"/>
    <w:rsid w:val="00F4190A"/>
    <w:rPr>
      <w:rFonts w:ascii="Arial" w:hAnsi="Arial"/>
      <w:b/>
      <w:i/>
      <w:sz w:val="22"/>
      <w:lang w:val="pt-PT"/>
    </w:rPr>
  </w:style>
  <w:style w:type="paragraph" w:customStyle="1" w:styleId="Listavistosa-nfasis11">
    <w:name w:val="Lista vistosa - Énfasis 11"/>
    <w:basedOn w:val="Normal"/>
    <w:uiPriority w:val="34"/>
    <w:qFormat/>
    <w:rsid w:val="00546E8D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9535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95353"/>
    <w:rPr>
      <w:rFonts w:ascii="Tahoma" w:hAnsi="Tahoma" w:cs="Tahoma"/>
      <w:sz w:val="16"/>
      <w:szCs w:val="16"/>
      <w:lang w:val="pt-PT" w:eastAsia="pt-PT"/>
    </w:rPr>
  </w:style>
  <w:style w:type="character" w:customStyle="1" w:styleId="textonormal1">
    <w:name w:val="textonormal1"/>
    <w:rsid w:val="00CC5ABC"/>
    <w:rPr>
      <w:rFonts w:ascii="Arial" w:hAnsi="Arial" w:cs="Arial" w:hint="default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EncabezadoCar">
    <w:name w:val="Encabezado Car"/>
    <w:link w:val="Encabezado"/>
    <w:rsid w:val="00CC5ABC"/>
    <w:rPr>
      <w:sz w:val="24"/>
      <w:szCs w:val="24"/>
      <w:lang w:val="pt-PT" w:eastAsia="pt-PT"/>
    </w:rPr>
  </w:style>
  <w:style w:type="paragraph" w:styleId="NormalWeb">
    <w:name w:val="Normal (Web)"/>
    <w:basedOn w:val="Normal"/>
    <w:uiPriority w:val="99"/>
    <w:unhideWhenUsed/>
    <w:rsid w:val="008A409C"/>
    <w:pPr>
      <w:spacing w:before="100" w:beforeAutospacing="1" w:after="100" w:afterAutospacing="1"/>
    </w:pPr>
    <w:rPr>
      <w:color w:val="666666"/>
      <w:sz w:val="18"/>
      <w:szCs w:val="18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249F2"/>
    <w:rPr>
      <w:rFonts w:eastAsia="Calibri"/>
    </w:rPr>
  </w:style>
  <w:style w:type="character" w:customStyle="1" w:styleId="TextosinformatoCar">
    <w:name w:val="Texto sin formato Car"/>
    <w:link w:val="Textosinformato"/>
    <w:uiPriority w:val="99"/>
    <w:semiHidden/>
    <w:rsid w:val="006249F2"/>
    <w:rPr>
      <w:rFonts w:eastAsia="Calibri"/>
      <w:sz w:val="24"/>
      <w:szCs w:val="24"/>
    </w:rPr>
  </w:style>
  <w:style w:type="paragraph" w:styleId="Prrafodelista">
    <w:name w:val="List Paragraph"/>
    <w:basedOn w:val="Normal"/>
    <w:uiPriority w:val="34"/>
    <w:qFormat/>
    <w:rsid w:val="00475141"/>
    <w:pPr>
      <w:ind w:left="720"/>
    </w:pPr>
    <w:rPr>
      <w:rFonts w:eastAsia="Calibri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B131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CA0F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0F8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0F8C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0F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0F8C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5C61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316">
              <w:marLeft w:val="0"/>
              <w:marRight w:val="0"/>
              <w:marTop w:val="12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1768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3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66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1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6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4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2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0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9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8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5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0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3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047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14540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108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78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7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45807">
              <w:marLeft w:val="0"/>
              <w:marRight w:val="0"/>
              <w:marTop w:val="12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52078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0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side.iberostar.com/" TargetMode="External"/><Relationship Id="rId18" Type="http://schemas.openxmlformats.org/officeDocument/2006/relationships/hyperlink" Target="mailto:guilherme.lorenzetti@edelmansignifica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flavia.silva@edelmansignifica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delman.com.b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AMl4HYYe34Y&amp;feature=youtu.be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nside.iberostar.com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TRABAJOS%20EN%20CURSO\IBEROSTAR%20H%20&amp;%20R\MATERIALES%20IBEROSTAR\PLANTILLA%20NdP%20ESP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702BC-FDD3-4BB8-9ECC-724E9FE58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NdP ESP.dot</Template>
  <TotalTime>5</TotalTime>
  <Pages>2</Pages>
  <Words>668</Words>
  <Characters>3674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IBEROSTAR HOTELS &amp; RESORTS INCREMENTA UN 9% SU FACTURACIÓN EN 2010 E INICIA 2011 CON 7 NUEVAS APERTURAS</vt:lpstr>
      <vt:lpstr>IBEROSTAR HOTELS &amp; RESORTS INCREMENTA UN 9% SU FACTURACIÓN EN 2010 E INICIA 2011 CON 7 NUEVAS APERTURAS</vt:lpstr>
    </vt:vector>
  </TitlesOfParts>
  <Company>Mc LEHM</Company>
  <LinksUpToDate>false</LinksUpToDate>
  <CharactersWithSpaces>4334</CharactersWithSpaces>
  <SharedDoc>false</SharedDoc>
  <HLinks>
    <vt:vector size="36" baseType="variant">
      <vt:variant>
        <vt:i4>4063325</vt:i4>
      </vt:variant>
      <vt:variant>
        <vt:i4>15</vt:i4>
      </vt:variant>
      <vt:variant>
        <vt:i4>0</vt:i4>
      </vt:variant>
      <vt:variant>
        <vt:i4>5</vt:i4>
      </vt:variant>
      <vt:variant>
        <vt:lpwstr>mailto:juan.salgueiro@edelman.com</vt:lpwstr>
      </vt:variant>
      <vt:variant>
        <vt:lpwstr/>
      </vt:variant>
      <vt:variant>
        <vt:i4>1835134</vt:i4>
      </vt:variant>
      <vt:variant>
        <vt:i4>12</vt:i4>
      </vt:variant>
      <vt:variant>
        <vt:i4>0</vt:i4>
      </vt:variant>
      <vt:variant>
        <vt:i4>5</vt:i4>
      </vt:variant>
      <vt:variant>
        <vt:lpwstr>mailto:irene.cervera@edelmna.com</vt:lpwstr>
      </vt:variant>
      <vt:variant>
        <vt:lpwstr/>
      </vt:variant>
      <vt:variant>
        <vt:i4>4784180</vt:i4>
      </vt:variant>
      <vt:variant>
        <vt:i4>9</vt:i4>
      </vt:variant>
      <vt:variant>
        <vt:i4>0</vt:i4>
      </vt:variant>
      <vt:variant>
        <vt:i4>5</vt:i4>
      </vt:variant>
      <vt:variant>
        <vt:lpwstr>mailto:pelayo.alonso@edelman.com</vt:lpwstr>
      </vt:variant>
      <vt:variant>
        <vt:lpwstr/>
      </vt:variant>
      <vt:variant>
        <vt:i4>4063345</vt:i4>
      </vt:variant>
      <vt:variant>
        <vt:i4>6</vt:i4>
      </vt:variant>
      <vt:variant>
        <vt:i4>0</vt:i4>
      </vt:variant>
      <vt:variant>
        <vt:i4>5</vt:i4>
      </vt:variant>
      <vt:variant>
        <vt:lpwstr>http://www.insideiberostar.com/</vt:lpwstr>
      </vt:variant>
      <vt:variant>
        <vt:lpwstr/>
      </vt:variant>
      <vt:variant>
        <vt:i4>4063345</vt:i4>
      </vt:variant>
      <vt:variant>
        <vt:i4>3</vt:i4>
      </vt:variant>
      <vt:variant>
        <vt:i4>0</vt:i4>
      </vt:variant>
      <vt:variant>
        <vt:i4>5</vt:i4>
      </vt:variant>
      <vt:variant>
        <vt:lpwstr>http://www.insideiberostar.com/</vt:lpwstr>
      </vt:variant>
      <vt:variant>
        <vt:lpwstr/>
      </vt:variant>
      <vt:variant>
        <vt:i4>4063345</vt:i4>
      </vt:variant>
      <vt:variant>
        <vt:i4>0</vt:i4>
      </vt:variant>
      <vt:variant>
        <vt:i4>0</vt:i4>
      </vt:variant>
      <vt:variant>
        <vt:i4>5</vt:i4>
      </vt:variant>
      <vt:variant>
        <vt:lpwstr>http://www.insideiberostar.com/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IBEROSTAR HOTELS &amp; RESORTS INCREMENTA UN 9% SU FACTURACIÓN EN 2010 E INICIA 2011 CON 7 NUEVAS APERTURAS</dc:title>
  <dc:creator>Mc LEHM</dc:creator>
  <cp:lastModifiedBy>cramos</cp:lastModifiedBy>
  <cp:revision>5</cp:revision>
  <cp:lastPrinted>2014-01-21T11:01:00Z</cp:lastPrinted>
  <dcterms:created xsi:type="dcterms:W3CDTF">2014-05-15T13:53:00Z</dcterms:created>
  <dcterms:modified xsi:type="dcterms:W3CDTF">2014-05-30T13:56:00Z</dcterms:modified>
</cp:coreProperties>
</file>